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9F3B0" w14:textId="49F77738" w:rsidR="007F5B63" w:rsidRPr="005F79E4" w:rsidRDefault="005F79E4" w:rsidP="005F79E4">
      <w:pPr>
        <w:ind w:left="3969"/>
        <w:jc w:val="center"/>
        <w:rPr>
          <w:b/>
          <w:color w:val="122974" w:themeColor="accent3" w:themeTint="E6"/>
          <w:sz w:val="40"/>
          <w:szCs w:val="40"/>
        </w:rPr>
      </w:pPr>
      <w:r w:rsidRPr="005F79E4">
        <w:rPr>
          <w:b/>
          <w:noProof/>
          <w:color w:val="122974" w:themeColor="accent3" w:themeTint="E6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3DBB577" wp14:editId="02B88698">
            <wp:simplePos x="0" y="0"/>
            <wp:positionH relativeFrom="page">
              <wp:posOffset>182880</wp:posOffset>
            </wp:positionH>
            <wp:positionV relativeFrom="paragraph">
              <wp:posOffset>0</wp:posOffset>
            </wp:positionV>
            <wp:extent cx="2163445" cy="1896745"/>
            <wp:effectExtent l="0" t="0" r="0" b="0"/>
            <wp:wrapThrough wrapText="bothSides">
              <wp:wrapPolygon edited="0">
                <wp:start x="7037" y="651"/>
                <wp:lineTo x="3424" y="2386"/>
                <wp:lineTo x="2282" y="3254"/>
                <wp:lineTo x="2282" y="8027"/>
                <wp:lineTo x="1331" y="9328"/>
                <wp:lineTo x="1331" y="11064"/>
                <wp:lineTo x="2282" y="11498"/>
                <wp:lineTo x="2282" y="17355"/>
                <wp:lineTo x="4755" y="18440"/>
                <wp:lineTo x="2853" y="18874"/>
                <wp:lineTo x="2092" y="19525"/>
                <wp:lineTo x="2473" y="20826"/>
                <wp:lineTo x="19020" y="20826"/>
                <wp:lineTo x="19400" y="19091"/>
                <wp:lineTo x="16357" y="18440"/>
                <wp:lineTo x="18829" y="17355"/>
                <wp:lineTo x="18639" y="11498"/>
                <wp:lineTo x="19590" y="11281"/>
                <wp:lineTo x="19590" y="9328"/>
                <wp:lineTo x="18639" y="8027"/>
                <wp:lineTo x="18829" y="3471"/>
                <wp:lineTo x="17118" y="2169"/>
                <wp:lineTo x="13884" y="651"/>
                <wp:lineTo x="7037" y="651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ding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8D6">
        <w:rPr>
          <w:b/>
          <w:color w:val="122974" w:themeColor="accent3" w:themeTint="E6"/>
          <w:sz w:val="48"/>
          <w:szCs w:val="48"/>
        </w:rPr>
        <w:t xml:space="preserve">OTF </w:t>
      </w:r>
      <w:r w:rsidR="0099257D" w:rsidRPr="005F79E4">
        <w:rPr>
          <w:b/>
          <w:color w:val="122974" w:themeColor="accent3" w:themeTint="E6"/>
          <w:sz w:val="48"/>
          <w:szCs w:val="48"/>
        </w:rPr>
        <w:t>Coding Connections Application Form</w:t>
      </w:r>
    </w:p>
    <w:p w14:paraId="623C6DBC" w14:textId="77777777" w:rsidR="005F79E4" w:rsidRDefault="0099257D" w:rsidP="005F79E4">
      <w:pPr>
        <w:spacing w:after="0"/>
        <w:ind w:left="396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Completed application forms must be submitted </w:t>
      </w:r>
    </w:p>
    <w:p w14:paraId="0F35F57E" w14:textId="2649A737" w:rsidR="0099257D" w:rsidRDefault="007358D6" w:rsidP="005F79E4">
      <w:pPr>
        <w:spacing w:after="0"/>
        <w:ind w:left="3969"/>
        <w:jc w:val="center"/>
        <w:rPr>
          <w:sz w:val="24"/>
          <w:szCs w:val="24"/>
        </w:rPr>
      </w:pPr>
      <w:r>
        <w:rPr>
          <w:sz w:val="24"/>
          <w:szCs w:val="24"/>
        </w:rPr>
        <w:t>b</w:t>
      </w:r>
      <w:r w:rsidR="0099257D">
        <w:rPr>
          <w:sz w:val="24"/>
          <w:szCs w:val="24"/>
        </w:rPr>
        <w:t>y</w:t>
      </w:r>
      <w:r w:rsidR="005F79E4">
        <w:rPr>
          <w:sz w:val="24"/>
          <w:szCs w:val="24"/>
        </w:rPr>
        <w:t xml:space="preserve"> </w:t>
      </w:r>
      <w:r w:rsidR="0099257D">
        <w:rPr>
          <w:b/>
          <w:sz w:val="24"/>
          <w:szCs w:val="24"/>
        </w:rPr>
        <w:t>February 14</w:t>
      </w:r>
      <w:r w:rsidR="005F79E4">
        <w:rPr>
          <w:b/>
          <w:sz w:val="24"/>
          <w:szCs w:val="24"/>
        </w:rPr>
        <w:t>, 2020</w:t>
      </w:r>
      <w:r w:rsidR="0099257D">
        <w:rPr>
          <w:b/>
          <w:sz w:val="24"/>
          <w:szCs w:val="24"/>
        </w:rPr>
        <w:t xml:space="preserve"> @ 5:00 pm.</w:t>
      </w:r>
    </w:p>
    <w:p w14:paraId="2417A456" w14:textId="6D617BCE" w:rsidR="0099257D" w:rsidRDefault="0099257D" w:rsidP="005F79E4">
      <w:pPr>
        <w:spacing w:after="0"/>
        <w:ind w:left="3969"/>
        <w:jc w:val="center"/>
      </w:pPr>
    </w:p>
    <w:p w14:paraId="3A084E9C" w14:textId="72A0BBEC" w:rsidR="0099257D" w:rsidRDefault="0099257D" w:rsidP="005F79E4">
      <w:pPr>
        <w:ind w:left="3969"/>
        <w:jc w:val="center"/>
        <w:rPr>
          <w:b/>
        </w:rPr>
      </w:pPr>
      <w:r>
        <w:t xml:space="preserve">Please </w:t>
      </w:r>
      <w:r>
        <w:rPr>
          <w:b/>
        </w:rPr>
        <w:t>save a copy of the application form on your computer/tablet before you begin working on it</w:t>
      </w:r>
      <w:r>
        <w:t xml:space="preserve">. </w:t>
      </w:r>
      <w:r>
        <w:rPr>
          <w:b/>
        </w:rPr>
        <w:t xml:space="preserve">All three sections of this application form must be completed </w:t>
      </w:r>
      <w:r w:rsidR="005F79E4">
        <w:rPr>
          <w:b/>
        </w:rPr>
        <w:t xml:space="preserve">                           </w:t>
      </w:r>
      <w:r>
        <w:rPr>
          <w:b/>
        </w:rPr>
        <w:t>before submission.</w:t>
      </w:r>
    </w:p>
    <w:p w14:paraId="3AD010F9" w14:textId="5E8478CE" w:rsidR="0099257D" w:rsidRPr="003F7BE1" w:rsidRDefault="0099257D" w:rsidP="003F7BE1">
      <w:pPr>
        <w:ind w:left="3969"/>
        <w:jc w:val="center"/>
        <w:rPr>
          <w:b/>
        </w:rPr>
      </w:pPr>
      <w:r>
        <w:t xml:space="preserve">Once the form is completed and saved, email a copy of the completed Proposal Application Form as an attachment to </w:t>
      </w:r>
      <w:hyperlink r:id="rId12">
        <w:r>
          <w:rPr>
            <w:color w:val="0563C1"/>
            <w:u w:val="single"/>
          </w:rPr>
          <w:t>coding.connections@otffeo.on.ca</w:t>
        </w:r>
      </w:hyperlink>
      <w:r>
        <w:t>.</w:t>
      </w:r>
    </w:p>
    <w:p w14:paraId="5B27E251" w14:textId="77777777" w:rsidR="0099257D" w:rsidRDefault="0099257D" w:rsidP="0099257D">
      <w:pPr>
        <w:spacing w:after="0"/>
      </w:pPr>
    </w:p>
    <w:p w14:paraId="6E48DCCD" w14:textId="77777777" w:rsidR="005F79E4" w:rsidRDefault="005F79E4" w:rsidP="005F79E4">
      <w:pPr>
        <w:pBdr>
          <w:top w:val="single" w:sz="4" w:space="1" w:color="auto"/>
        </w:pBdr>
        <w:spacing w:after="0"/>
        <w:rPr>
          <w:b/>
          <w:color w:val="122974" w:themeColor="accent3" w:themeTint="E6"/>
          <w:sz w:val="24"/>
          <w:szCs w:val="24"/>
        </w:rPr>
      </w:pPr>
    </w:p>
    <w:p w14:paraId="242230AB" w14:textId="096E79F2" w:rsidR="0099257D" w:rsidRPr="001A32B3" w:rsidRDefault="0099257D" w:rsidP="005F79E4">
      <w:pPr>
        <w:spacing w:after="0"/>
        <w:rPr>
          <w:b/>
          <w:color w:val="122974" w:themeColor="accent3" w:themeTint="E6"/>
          <w:sz w:val="24"/>
          <w:szCs w:val="24"/>
        </w:rPr>
      </w:pPr>
      <w:r w:rsidRPr="001A32B3">
        <w:rPr>
          <w:b/>
          <w:color w:val="122974" w:themeColor="accent3" w:themeTint="E6"/>
          <w:sz w:val="24"/>
          <w:szCs w:val="24"/>
        </w:rPr>
        <w:t>BEFORE YOU BEGIN</w:t>
      </w:r>
    </w:p>
    <w:p w14:paraId="4EB1D188" w14:textId="6A26B2F4" w:rsidR="0099257D" w:rsidRDefault="0099257D" w:rsidP="005F79E4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</w:t>
      </w:r>
      <w:r>
        <w:tab/>
        <w:t xml:space="preserve">Visit the </w:t>
      </w:r>
      <w:r w:rsidRPr="00CE4E92">
        <w:rPr>
          <w:i/>
          <w:iCs/>
        </w:rPr>
        <w:t>OTF Coding Connections</w:t>
      </w:r>
      <w:r>
        <w:t xml:space="preserve"> web page and review our FAQ document to make sure your school and project are a good fit.</w:t>
      </w:r>
    </w:p>
    <w:p w14:paraId="69AC2AC5" w14:textId="77777777" w:rsidR="00432174" w:rsidRDefault="00432174" w:rsidP="005F79E4">
      <w:pPr>
        <w:spacing w:after="0"/>
        <w:ind w:left="284" w:hanging="284"/>
      </w:pPr>
    </w:p>
    <w:p w14:paraId="16C03E34" w14:textId="77777777" w:rsidR="0099257D" w:rsidRDefault="0099257D" w:rsidP="005F79E4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Talk with your principal to enlist their support and to learn about any important Board protocols that might apply to your project.</w:t>
      </w:r>
    </w:p>
    <w:p w14:paraId="681F04AA" w14:textId="77777777" w:rsidR="0099257D" w:rsidRDefault="0099257D" w:rsidP="005F79E4">
      <w:pPr>
        <w:spacing w:after="0"/>
        <w:ind w:left="284" w:hanging="284"/>
      </w:pPr>
    </w:p>
    <w:p w14:paraId="0902DB4F" w14:textId="2B626636" w:rsidR="0099257D" w:rsidRDefault="0099257D" w:rsidP="005F79E4">
      <w:pPr>
        <w:spacing w:after="0"/>
        <w:ind w:left="284" w:hanging="284"/>
        <w:rPr>
          <w:b/>
          <w:color w:val="122974" w:themeColor="accent3" w:themeTint="E6"/>
          <w:sz w:val="24"/>
          <w:szCs w:val="24"/>
        </w:rPr>
      </w:pPr>
      <w:r w:rsidRPr="005F79E4">
        <w:rPr>
          <w:b/>
          <w:color w:val="122974" w:themeColor="accent3" w:themeTint="E6"/>
          <w:sz w:val="24"/>
          <w:szCs w:val="24"/>
        </w:rPr>
        <w:t>TIPS FOR REVIEWING YOUR APPLICATION FORM</w:t>
      </w:r>
    </w:p>
    <w:p w14:paraId="78F80227" w14:textId="77777777" w:rsidR="003F7BE1" w:rsidRPr="005F79E4" w:rsidRDefault="003F7BE1" w:rsidP="005F79E4">
      <w:pPr>
        <w:spacing w:after="0"/>
        <w:ind w:left="284" w:hanging="284"/>
        <w:rPr>
          <w:b/>
          <w:color w:val="122974" w:themeColor="accent3" w:themeTint="E6"/>
          <w:sz w:val="24"/>
          <w:szCs w:val="24"/>
        </w:rPr>
      </w:pPr>
    </w:p>
    <w:p w14:paraId="2EA9EEDB" w14:textId="1B1B5FF7" w:rsidR="00432174" w:rsidRDefault="0099257D" w:rsidP="003F7BE1">
      <w:pPr>
        <w:spacing w:after="0"/>
        <w:ind w:left="284" w:hanging="284"/>
      </w:pPr>
      <w:r>
        <w:t>Reviewing the following questions will help you increase your chances of a successful application</w:t>
      </w:r>
      <w:r w:rsidR="009B3307">
        <w:t>.</w:t>
      </w:r>
    </w:p>
    <w:p w14:paraId="6C7EF47E" w14:textId="043D3424" w:rsidR="00432174" w:rsidRDefault="0099257D" w:rsidP="003F7BE1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Have I clearly described </w:t>
      </w:r>
      <w:r>
        <w:rPr>
          <w:b/>
        </w:rPr>
        <w:t>my own</w:t>
      </w:r>
      <w:r>
        <w:t xml:space="preserve"> professional learning goals and the learning goals of my team members</w:t>
      </w:r>
      <w:r w:rsidR="00FC18AB">
        <w:t xml:space="preserve">, </w:t>
      </w:r>
      <w:r>
        <w:t>e.g. developing coding skills</w:t>
      </w:r>
      <w:r w:rsidR="00DB1441">
        <w:t xml:space="preserve"> and</w:t>
      </w:r>
      <w:r>
        <w:t xml:space="preserve"> developing greater knowledge about how students can use coding in a specific discipline, etc.? </w:t>
      </w:r>
    </w:p>
    <w:p w14:paraId="015C53CA" w14:textId="5C9EE5B3" w:rsidR="002945BD" w:rsidRDefault="0099257D" w:rsidP="002945BD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Have I provided a </w:t>
      </w:r>
      <w:r w:rsidR="002945BD" w:rsidRPr="00EF475B">
        <w:t xml:space="preserve">good description of my school and the students who will be part of </w:t>
      </w:r>
      <w:r>
        <w:t>our learning journey?</w:t>
      </w:r>
    </w:p>
    <w:p w14:paraId="2A5824E1" w14:textId="7023E057" w:rsidR="00432174" w:rsidRDefault="0099257D" w:rsidP="003F7BE1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Have I thought through and listed a variety of different ways that we can share what we learn through our project with others at our school and elsewhere?</w:t>
      </w:r>
    </w:p>
    <w:p w14:paraId="0F0BF698" w14:textId="29FB0BCE" w:rsidR="00432174" w:rsidRPr="002A42A1" w:rsidRDefault="0099257D" w:rsidP="003F7BE1">
      <w:pPr>
        <w:spacing w:after="0"/>
        <w:ind w:left="284" w:hanging="284"/>
        <w:rPr>
          <w:color w:val="FF0000"/>
        </w:rPr>
      </w:pPr>
      <w:r>
        <w:rPr>
          <w:rFonts w:ascii="Arial Unicode MS" w:eastAsia="Arial Unicode MS" w:hAnsi="Arial Unicode MS" w:cs="Arial Unicode MS"/>
        </w:rPr>
        <w:t xml:space="preserve">☐ </w:t>
      </w:r>
      <w:r>
        <w:t>Have I listed resources that will support our learning and our sharing activities?</w:t>
      </w:r>
      <w:r w:rsidR="00C20650">
        <w:t xml:space="preserve"> </w:t>
      </w:r>
    </w:p>
    <w:p w14:paraId="684EABAC" w14:textId="4F4BA331" w:rsidR="00432174" w:rsidRDefault="0099257D" w:rsidP="003F7BE1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 xml:space="preserve">☐ </w:t>
      </w:r>
      <w:r>
        <w:t xml:space="preserve">Do my </w:t>
      </w:r>
      <w:r w:rsidR="00CE3955" w:rsidRPr="00EF475B">
        <w:t>preliminary</w:t>
      </w:r>
      <w:r w:rsidR="00CE3955" w:rsidRPr="002945BD">
        <w:rPr>
          <w:color w:val="00B050"/>
        </w:rPr>
        <w:t xml:space="preserve"> </w:t>
      </w:r>
      <w:r>
        <w:t xml:space="preserve">budget amounts align with the </w:t>
      </w:r>
      <w:r w:rsidR="006346AA" w:rsidRPr="00EF475B">
        <w:t>ideas</w:t>
      </w:r>
      <w:r w:rsidRPr="00EF475B">
        <w:t xml:space="preserve"> </w:t>
      </w:r>
      <w:r>
        <w:t>and purchases in our proposal and are my totals and subtotals accurate?</w:t>
      </w:r>
    </w:p>
    <w:p w14:paraId="6B32A6C6" w14:textId="52E9D623" w:rsidR="00C64108" w:rsidRDefault="0099257D" w:rsidP="00C64108">
      <w:pPr>
        <w:pBdr>
          <w:bottom w:val="single" w:sz="4" w:space="1" w:color="auto"/>
        </w:pBd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 xml:space="preserve">☐ </w:t>
      </w:r>
      <w:r>
        <w:t xml:space="preserve">Have all team members agreed to the program requirements/agreements in Section </w:t>
      </w:r>
      <w:r w:rsidR="00140B82" w:rsidRPr="00CF6A1A">
        <w:t>5</w:t>
      </w:r>
      <w:r>
        <w:t>?</w:t>
      </w:r>
    </w:p>
    <w:p w14:paraId="5D5D763C" w14:textId="5A00C92D" w:rsidR="0099257D" w:rsidRDefault="0099257D" w:rsidP="00C64108">
      <w:pPr>
        <w:pBdr>
          <w:bottom w:val="single" w:sz="4" w:space="1" w:color="auto"/>
        </w:pBdr>
        <w:spacing w:after="0"/>
        <w:ind w:left="284" w:hanging="284"/>
      </w:pPr>
      <w:r>
        <w:t xml:space="preserve"> </w:t>
      </w:r>
    </w:p>
    <w:p w14:paraId="38A359B8" w14:textId="77777777" w:rsidR="00C64108" w:rsidRDefault="00C64108" w:rsidP="005F79E4">
      <w:pPr>
        <w:spacing w:after="0"/>
        <w:ind w:left="-426"/>
      </w:pPr>
    </w:p>
    <w:p w14:paraId="16DF0D49" w14:textId="77777777" w:rsidR="003F7BE1" w:rsidRDefault="003F7BE1" w:rsidP="001615BD">
      <w:pPr>
        <w:spacing w:after="0"/>
        <w:ind w:left="-426"/>
        <w:rPr>
          <w:b/>
          <w:sz w:val="20"/>
          <w:szCs w:val="20"/>
        </w:rPr>
      </w:pPr>
    </w:p>
    <w:p w14:paraId="4B929ED7" w14:textId="77777777" w:rsidR="003F7BE1" w:rsidRDefault="003F7BE1" w:rsidP="001615BD">
      <w:pPr>
        <w:spacing w:after="0"/>
        <w:ind w:left="-426"/>
        <w:rPr>
          <w:b/>
          <w:sz w:val="20"/>
          <w:szCs w:val="20"/>
        </w:rPr>
      </w:pPr>
    </w:p>
    <w:p w14:paraId="22C0463E" w14:textId="77777777" w:rsidR="003F7BE1" w:rsidRDefault="003F7BE1" w:rsidP="001615BD">
      <w:pPr>
        <w:spacing w:after="0"/>
        <w:ind w:left="-426"/>
        <w:rPr>
          <w:b/>
          <w:sz w:val="20"/>
          <w:szCs w:val="20"/>
        </w:rPr>
      </w:pPr>
    </w:p>
    <w:p w14:paraId="55D49273" w14:textId="77777777" w:rsidR="00392692" w:rsidRDefault="00392692" w:rsidP="001615BD">
      <w:pPr>
        <w:spacing w:after="0"/>
        <w:ind w:left="-426"/>
        <w:rPr>
          <w:b/>
          <w:sz w:val="20"/>
          <w:szCs w:val="20"/>
        </w:rPr>
      </w:pPr>
    </w:p>
    <w:p w14:paraId="2F7EAF73" w14:textId="77777777" w:rsidR="00392692" w:rsidRDefault="00392692" w:rsidP="001615BD">
      <w:pPr>
        <w:spacing w:after="0"/>
        <w:ind w:left="-426"/>
        <w:rPr>
          <w:b/>
          <w:sz w:val="20"/>
          <w:szCs w:val="20"/>
        </w:rPr>
      </w:pPr>
    </w:p>
    <w:p w14:paraId="4C1766E2" w14:textId="77777777" w:rsidR="00392692" w:rsidRDefault="00392692" w:rsidP="001615BD">
      <w:pPr>
        <w:spacing w:after="0"/>
        <w:ind w:left="-426"/>
        <w:rPr>
          <w:b/>
          <w:sz w:val="20"/>
          <w:szCs w:val="20"/>
        </w:rPr>
      </w:pPr>
    </w:p>
    <w:p w14:paraId="4B3B2046" w14:textId="2A1D9630" w:rsidR="0099257D" w:rsidRDefault="0099257D" w:rsidP="001615BD">
      <w:pPr>
        <w:spacing w:after="0"/>
        <w:ind w:left="-426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Note:  Fields will expand as information is entered.</w:t>
      </w:r>
    </w:p>
    <w:p w14:paraId="658E1901" w14:textId="77777777" w:rsidR="005A4E64" w:rsidRDefault="005A4E64" w:rsidP="001615BD">
      <w:pPr>
        <w:spacing w:after="0"/>
        <w:ind w:left="-426"/>
        <w:rPr>
          <w:b/>
          <w:sz w:val="20"/>
          <w:szCs w:val="20"/>
        </w:rPr>
      </w:pPr>
    </w:p>
    <w:p w14:paraId="36520D26" w14:textId="77777777" w:rsidR="0099257D" w:rsidRDefault="0099257D" w:rsidP="0099257D">
      <w:pPr>
        <w:spacing w:after="0"/>
      </w:pPr>
    </w:p>
    <w:tbl>
      <w:tblPr>
        <w:tblW w:w="513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DDEC" w:themeFill="accent1" w:themeFillTint="33"/>
        <w:tblLayout w:type="fixed"/>
        <w:tblLook w:val="0400" w:firstRow="0" w:lastRow="0" w:firstColumn="0" w:lastColumn="0" w:noHBand="0" w:noVBand="1"/>
      </w:tblPr>
      <w:tblGrid>
        <w:gridCol w:w="5130"/>
      </w:tblGrid>
      <w:tr w:rsidR="003F7BE1" w:rsidRPr="003F7BE1" w14:paraId="1D896B20" w14:textId="77777777" w:rsidTr="003F7BE1">
        <w:tc>
          <w:tcPr>
            <w:tcW w:w="5130" w:type="dxa"/>
            <w:shd w:val="clear" w:color="auto" w:fill="CCDDEC" w:themeFill="accent1" w:themeFillTint="33"/>
          </w:tcPr>
          <w:p w14:paraId="04CF3DFB" w14:textId="77777777" w:rsidR="0099257D" w:rsidRPr="003F7BE1" w:rsidRDefault="0099257D" w:rsidP="003464D9">
            <w:pPr>
              <w:spacing w:before="60"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>SECTION 1: APPLICANTS’ INFORMATION</w:t>
            </w:r>
          </w:p>
        </w:tc>
      </w:tr>
    </w:tbl>
    <w:p w14:paraId="3BDF7328" w14:textId="77777777" w:rsidR="0099257D" w:rsidRDefault="0099257D" w:rsidP="0099257D">
      <w:pPr>
        <w:ind w:left="-360"/>
        <w:rPr>
          <w:b/>
          <w:sz w:val="20"/>
          <w:szCs w:val="20"/>
        </w:rPr>
      </w:pPr>
    </w:p>
    <w:tbl>
      <w:tblPr>
        <w:tblW w:w="10440" w:type="dxa"/>
        <w:tblInd w:w="-432" w:type="dxa"/>
        <w:tblLayout w:type="fixed"/>
        <w:tblLook w:val="0400" w:firstRow="0" w:lastRow="0" w:firstColumn="0" w:lastColumn="0" w:noHBand="0" w:noVBand="1"/>
      </w:tblPr>
      <w:tblGrid>
        <w:gridCol w:w="3120"/>
        <w:gridCol w:w="1452"/>
        <w:gridCol w:w="1368"/>
        <w:gridCol w:w="660"/>
        <w:gridCol w:w="3840"/>
      </w:tblGrid>
      <w:tr w:rsidR="0099257D" w14:paraId="035EDC91" w14:textId="77777777" w:rsidTr="003F7BE1">
        <w:trPr>
          <w:gridAfter w:val="2"/>
          <w:wAfter w:w="4500" w:type="dxa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</w:tcPr>
          <w:p w14:paraId="065198C8" w14:textId="77777777" w:rsidR="0099257D" w:rsidRPr="003F7BE1" w:rsidRDefault="0099257D" w:rsidP="003464D9">
            <w:pPr>
              <w:spacing w:before="60" w:after="60"/>
              <w:ind w:left="-18" w:right="-994"/>
              <w:rPr>
                <w:b/>
                <w:sz w:val="17"/>
                <w:szCs w:val="17"/>
              </w:rPr>
            </w:pPr>
            <w:r w:rsidRPr="003F7BE1">
              <w:rPr>
                <w:b/>
              </w:rPr>
              <w:t>Team Leader – Participant 1 (Contact Person)</w:t>
            </w:r>
          </w:p>
        </w:tc>
      </w:tr>
      <w:tr w:rsidR="0099257D" w14:paraId="6758FE9C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06B15" w14:textId="77777777" w:rsidR="0099257D" w:rsidRDefault="0099257D" w:rsidP="003464D9">
            <w:pPr>
              <w:spacing w:before="60" w:after="60"/>
              <w:ind w:left="-18" w:right="-99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36614430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9BC9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Board</w:t>
            </w:r>
            <w:r>
              <w:rPr>
                <w:sz w:val="20"/>
                <w:szCs w:val="20"/>
              </w:rPr>
              <w:t xml:space="preserve">    </w:t>
            </w:r>
          </w:p>
        </w:tc>
      </w:tr>
      <w:tr w:rsidR="0099257D" w14:paraId="27ED1FF8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BAEE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Name/Department  </w:t>
            </w:r>
          </w:p>
        </w:tc>
      </w:tr>
      <w:tr w:rsidR="0099257D" w14:paraId="6E604439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28F6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City/Province/Postal Code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7978B657" w14:textId="77777777" w:rsidTr="00374ED2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63D42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Phone</w:t>
            </w:r>
          </w:p>
          <w:p w14:paraId="1C09053D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ABD2B" w14:textId="22C265D7" w:rsidR="0099257D" w:rsidRDefault="0099257D" w:rsidP="003464D9">
            <w:pPr>
              <w:spacing w:before="60" w:after="60"/>
              <w:ind w:left="-18" w:right="1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Home Phone                                   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7E374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FAX </w:t>
            </w:r>
          </w:p>
          <w:p w14:paraId="0A3DA1E6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327D9FBF" w14:textId="77777777" w:rsidTr="00374ED2">
        <w:trPr>
          <w:trHeight w:val="320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813E1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Work Email</w:t>
            </w:r>
          </w:p>
          <w:p w14:paraId="161F6459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97A5B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Personal Email</w:t>
            </w:r>
          </w:p>
          <w:p w14:paraId="7CB7CE98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</w:tbl>
    <w:p w14:paraId="1866260D" w14:textId="77777777" w:rsidR="0099257D" w:rsidRDefault="0099257D" w:rsidP="00992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99257D" w14:paraId="3ACAFCB7" w14:textId="77777777" w:rsidTr="003464D9">
        <w:tc>
          <w:tcPr>
            <w:tcW w:w="10440" w:type="dxa"/>
          </w:tcPr>
          <w:p w14:paraId="21CE7506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Affiliate Membership</w:t>
            </w:r>
          </w:p>
          <w:p w14:paraId="086C38C8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AEFO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ETFO   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OECTA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OSSTF                    </w:t>
            </w:r>
          </w:p>
        </w:tc>
      </w:tr>
      <w:tr w:rsidR="0099257D" w14:paraId="7B6AF264" w14:textId="77777777" w:rsidTr="003464D9">
        <w:tc>
          <w:tcPr>
            <w:tcW w:w="10440" w:type="dxa"/>
          </w:tcPr>
          <w:p w14:paraId="184DCAD4" w14:textId="77777777" w:rsidR="0099257D" w:rsidRPr="005355F3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Years of Teaching Experience</w:t>
            </w:r>
          </w:p>
        </w:tc>
      </w:tr>
      <w:tr w:rsidR="0099257D" w14:paraId="03C91301" w14:textId="77777777" w:rsidTr="003464D9">
        <w:tc>
          <w:tcPr>
            <w:tcW w:w="10440" w:type="dxa"/>
          </w:tcPr>
          <w:p w14:paraId="50E1DC31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Teaching Assignment</w:t>
            </w:r>
          </w:p>
        </w:tc>
      </w:tr>
    </w:tbl>
    <w:p w14:paraId="53EAC09D" w14:textId="77777777" w:rsidR="0099257D" w:rsidRDefault="0099257D" w:rsidP="0099257D">
      <w:pPr>
        <w:rPr>
          <w:b/>
          <w:sz w:val="20"/>
          <w:szCs w:val="20"/>
        </w:rPr>
      </w:pPr>
    </w:p>
    <w:tbl>
      <w:tblPr>
        <w:tblW w:w="10440" w:type="dxa"/>
        <w:tblInd w:w="-432" w:type="dxa"/>
        <w:tblLayout w:type="fixed"/>
        <w:tblLook w:val="0400" w:firstRow="0" w:lastRow="0" w:firstColumn="0" w:lastColumn="0" w:noHBand="0" w:noVBand="1"/>
      </w:tblPr>
      <w:tblGrid>
        <w:gridCol w:w="3120"/>
        <w:gridCol w:w="1452"/>
        <w:gridCol w:w="1368"/>
        <w:gridCol w:w="660"/>
        <w:gridCol w:w="3840"/>
      </w:tblGrid>
      <w:tr w:rsidR="003F7BE1" w:rsidRPr="003F7BE1" w14:paraId="521A7302" w14:textId="77777777" w:rsidTr="003F7BE1">
        <w:trPr>
          <w:gridAfter w:val="2"/>
          <w:wAfter w:w="4500" w:type="dxa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</w:tcPr>
          <w:p w14:paraId="6FEC2A2A" w14:textId="77777777" w:rsidR="0099257D" w:rsidRPr="003F7BE1" w:rsidRDefault="0099257D" w:rsidP="003464D9">
            <w:pPr>
              <w:spacing w:before="60" w:after="60"/>
              <w:ind w:left="-18" w:right="-994"/>
              <w:rPr>
                <w:b/>
                <w:sz w:val="17"/>
                <w:szCs w:val="17"/>
              </w:rPr>
            </w:pPr>
            <w:r w:rsidRPr="003F7BE1">
              <w:rPr>
                <w:b/>
              </w:rPr>
              <w:t xml:space="preserve">Participant 2 </w:t>
            </w:r>
          </w:p>
        </w:tc>
      </w:tr>
      <w:tr w:rsidR="0099257D" w14:paraId="311578DC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0757" w14:textId="77777777" w:rsidR="0099257D" w:rsidRDefault="0099257D" w:rsidP="003464D9">
            <w:pPr>
              <w:spacing w:before="60" w:after="60"/>
              <w:ind w:left="-18" w:right="-99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337BED2F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6B1D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Board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22D84810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0003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Name/Department  </w:t>
            </w:r>
          </w:p>
        </w:tc>
      </w:tr>
      <w:tr w:rsidR="0099257D" w14:paraId="6E25C6D8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1408A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City/Province/Postal Code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40C4749D" w14:textId="77777777" w:rsidTr="00B95E2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4A4F12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Phone</w:t>
            </w:r>
          </w:p>
          <w:p w14:paraId="4FC83018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E9D84B" w14:textId="77777777" w:rsidR="0099257D" w:rsidRDefault="0099257D" w:rsidP="003464D9">
            <w:pPr>
              <w:spacing w:before="60" w:after="60"/>
              <w:ind w:left="-18" w:right="1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Home Phone                                   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1B8B57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FAX </w:t>
            </w:r>
          </w:p>
          <w:p w14:paraId="7EBD5720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56EBC56C" w14:textId="77777777" w:rsidTr="00B95E29">
        <w:trPr>
          <w:trHeight w:val="320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BA8CF7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Work Email</w:t>
            </w:r>
          </w:p>
          <w:p w14:paraId="4EBEC914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34ECF2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Personal Email</w:t>
            </w:r>
          </w:p>
          <w:p w14:paraId="7172A9DF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</w:tbl>
    <w:p w14:paraId="5FD4A494" w14:textId="77777777" w:rsidR="005F79E4" w:rsidRDefault="005F79E4" w:rsidP="00992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tbl>
      <w:tblPr>
        <w:tblW w:w="10445" w:type="dxa"/>
        <w:tblInd w:w="-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5"/>
      </w:tblGrid>
      <w:tr w:rsidR="0099257D" w14:paraId="0AD297AC" w14:textId="77777777" w:rsidTr="00796435">
        <w:tc>
          <w:tcPr>
            <w:tcW w:w="10445" w:type="dxa"/>
          </w:tcPr>
          <w:p w14:paraId="1223F2AD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Affiliate Membership</w:t>
            </w:r>
          </w:p>
          <w:p w14:paraId="0821915F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AEFO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ETFO   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OECTA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OSSTF                    </w:t>
            </w:r>
          </w:p>
        </w:tc>
      </w:tr>
      <w:tr w:rsidR="0099257D" w14:paraId="4F543A48" w14:textId="77777777" w:rsidTr="00796435">
        <w:tc>
          <w:tcPr>
            <w:tcW w:w="10445" w:type="dxa"/>
          </w:tcPr>
          <w:p w14:paraId="4C1150C4" w14:textId="77777777" w:rsidR="0099257D" w:rsidRPr="005355F3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Years of Teaching Experience</w:t>
            </w:r>
          </w:p>
        </w:tc>
      </w:tr>
      <w:tr w:rsidR="0099257D" w14:paraId="32F4890D" w14:textId="77777777" w:rsidTr="00796435">
        <w:tc>
          <w:tcPr>
            <w:tcW w:w="10445" w:type="dxa"/>
          </w:tcPr>
          <w:p w14:paraId="6D4CB625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Teaching Assignment</w:t>
            </w:r>
          </w:p>
        </w:tc>
      </w:tr>
    </w:tbl>
    <w:p w14:paraId="3F3F14C1" w14:textId="69C6B33E" w:rsidR="0099257D" w:rsidRDefault="0099257D" w:rsidP="005F79E4">
      <w:pPr>
        <w:rPr>
          <w:b/>
          <w:sz w:val="20"/>
          <w:szCs w:val="20"/>
        </w:rPr>
      </w:pPr>
    </w:p>
    <w:tbl>
      <w:tblPr>
        <w:tblW w:w="10440" w:type="dxa"/>
        <w:tblInd w:w="-432" w:type="dxa"/>
        <w:tblLayout w:type="fixed"/>
        <w:tblLook w:val="0400" w:firstRow="0" w:lastRow="0" w:firstColumn="0" w:lastColumn="0" w:noHBand="0" w:noVBand="1"/>
      </w:tblPr>
      <w:tblGrid>
        <w:gridCol w:w="3120"/>
        <w:gridCol w:w="1452"/>
        <w:gridCol w:w="1368"/>
        <w:gridCol w:w="660"/>
        <w:gridCol w:w="3840"/>
      </w:tblGrid>
      <w:tr w:rsidR="003F7BE1" w:rsidRPr="003F7BE1" w14:paraId="54432E0B" w14:textId="77777777" w:rsidTr="003F7BE1">
        <w:trPr>
          <w:gridAfter w:val="2"/>
          <w:wAfter w:w="4500" w:type="dxa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</w:tcPr>
          <w:p w14:paraId="0AB81D28" w14:textId="79811C50" w:rsidR="00796435" w:rsidRPr="003F7BE1" w:rsidRDefault="00796435" w:rsidP="00FD7F7E">
            <w:pPr>
              <w:spacing w:before="60" w:after="60"/>
              <w:ind w:left="-18" w:right="-994"/>
              <w:rPr>
                <w:b/>
                <w:sz w:val="17"/>
                <w:szCs w:val="17"/>
              </w:rPr>
            </w:pPr>
            <w:r w:rsidRPr="003F7BE1">
              <w:rPr>
                <w:b/>
              </w:rPr>
              <w:lastRenderedPageBreak/>
              <w:t>Participant 3</w:t>
            </w:r>
          </w:p>
        </w:tc>
      </w:tr>
      <w:tr w:rsidR="00796435" w14:paraId="2C16CC5C" w14:textId="77777777" w:rsidTr="00FD7F7E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43C6" w14:textId="77777777" w:rsidR="00796435" w:rsidRDefault="00796435" w:rsidP="00FD7F7E">
            <w:pPr>
              <w:spacing w:before="60" w:after="60"/>
              <w:ind w:left="-18" w:right="-99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796435" w14:paraId="0E83BE7F" w14:textId="77777777" w:rsidTr="00FD7F7E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BF91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Board</w:t>
            </w:r>
            <w:r>
              <w:rPr>
                <w:sz w:val="20"/>
                <w:szCs w:val="20"/>
              </w:rPr>
              <w:t xml:space="preserve">      </w:t>
            </w:r>
          </w:p>
        </w:tc>
      </w:tr>
      <w:tr w:rsidR="00796435" w14:paraId="1959A7BA" w14:textId="77777777" w:rsidTr="00FD7F7E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D70B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Name/Department  </w:t>
            </w:r>
          </w:p>
        </w:tc>
      </w:tr>
      <w:tr w:rsidR="00796435" w14:paraId="2F7B21F7" w14:textId="77777777" w:rsidTr="00FD7F7E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3F3F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City/Province/Postal Code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796435" w14:paraId="61E9C728" w14:textId="77777777" w:rsidTr="00B95E2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2BE8C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Phone</w:t>
            </w:r>
          </w:p>
          <w:p w14:paraId="2CE4D515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F4066" w14:textId="77777777" w:rsidR="00796435" w:rsidRDefault="00796435" w:rsidP="00FD7F7E">
            <w:pPr>
              <w:spacing w:before="60" w:after="60"/>
              <w:ind w:left="-18" w:right="1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Home Phone                                   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6649D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FAX </w:t>
            </w:r>
          </w:p>
          <w:p w14:paraId="2FAED9E4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796435" w14:paraId="41437E6C" w14:textId="77777777" w:rsidTr="00B95E29">
        <w:trPr>
          <w:trHeight w:val="320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A46BC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Work Email</w:t>
            </w:r>
          </w:p>
          <w:p w14:paraId="33C88825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BB1DC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Personal Email</w:t>
            </w:r>
          </w:p>
          <w:p w14:paraId="54830429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</w:tbl>
    <w:p w14:paraId="5555D3CB" w14:textId="77777777" w:rsidR="00796435" w:rsidRDefault="00796435" w:rsidP="007964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p w14:paraId="58AAF56D" w14:textId="77777777" w:rsidR="00796435" w:rsidRDefault="00796435" w:rsidP="007964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796435" w14:paraId="27280275" w14:textId="77777777" w:rsidTr="00FD7F7E">
        <w:tc>
          <w:tcPr>
            <w:tcW w:w="10440" w:type="dxa"/>
          </w:tcPr>
          <w:p w14:paraId="319638E8" w14:textId="77777777" w:rsidR="00796435" w:rsidRDefault="00796435" w:rsidP="00FD7F7E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Affiliate Membership</w:t>
            </w:r>
          </w:p>
          <w:p w14:paraId="6B11DBBE" w14:textId="77777777" w:rsidR="00796435" w:rsidRDefault="00796435" w:rsidP="00FD7F7E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AEFO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ETFO   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OECTA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OSSTF                    </w:t>
            </w:r>
          </w:p>
        </w:tc>
      </w:tr>
      <w:tr w:rsidR="00796435" w14:paraId="3C73BA93" w14:textId="77777777" w:rsidTr="00FD7F7E">
        <w:tc>
          <w:tcPr>
            <w:tcW w:w="10440" w:type="dxa"/>
          </w:tcPr>
          <w:p w14:paraId="44F314DA" w14:textId="77777777" w:rsidR="00796435" w:rsidRPr="00584C72" w:rsidRDefault="00796435" w:rsidP="00FD7F7E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Years of Teaching Experience</w:t>
            </w:r>
          </w:p>
        </w:tc>
      </w:tr>
      <w:tr w:rsidR="00796435" w14:paraId="4FCA350B" w14:textId="77777777" w:rsidTr="00FD7F7E">
        <w:tc>
          <w:tcPr>
            <w:tcW w:w="10440" w:type="dxa"/>
          </w:tcPr>
          <w:p w14:paraId="3EC968E7" w14:textId="77777777" w:rsidR="00796435" w:rsidRDefault="00796435" w:rsidP="00FD7F7E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Teaching Assignment</w:t>
            </w:r>
          </w:p>
        </w:tc>
      </w:tr>
    </w:tbl>
    <w:p w14:paraId="06D73FD2" w14:textId="77777777" w:rsidR="00796435" w:rsidRDefault="00796435" w:rsidP="005F79E4">
      <w:pPr>
        <w:rPr>
          <w:b/>
          <w:sz w:val="20"/>
          <w:szCs w:val="20"/>
        </w:rPr>
      </w:pPr>
    </w:p>
    <w:tbl>
      <w:tblPr>
        <w:tblW w:w="10440" w:type="dxa"/>
        <w:tblInd w:w="-432" w:type="dxa"/>
        <w:tblLayout w:type="fixed"/>
        <w:tblLook w:val="0400" w:firstRow="0" w:lastRow="0" w:firstColumn="0" w:lastColumn="0" w:noHBand="0" w:noVBand="1"/>
      </w:tblPr>
      <w:tblGrid>
        <w:gridCol w:w="3120"/>
        <w:gridCol w:w="1452"/>
        <w:gridCol w:w="1368"/>
        <w:gridCol w:w="660"/>
        <w:gridCol w:w="3840"/>
      </w:tblGrid>
      <w:tr w:rsidR="003F7BE1" w:rsidRPr="003F7BE1" w14:paraId="5381E054" w14:textId="77777777" w:rsidTr="003F7BE1">
        <w:trPr>
          <w:gridAfter w:val="2"/>
          <w:wAfter w:w="4500" w:type="dxa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</w:tcPr>
          <w:p w14:paraId="720C0DFF" w14:textId="77777777" w:rsidR="0099257D" w:rsidRPr="003F7BE1" w:rsidRDefault="0099257D" w:rsidP="003464D9">
            <w:pPr>
              <w:spacing w:before="60" w:after="60"/>
              <w:ind w:left="-18" w:right="-994"/>
              <w:rPr>
                <w:b/>
                <w:sz w:val="17"/>
                <w:szCs w:val="17"/>
              </w:rPr>
            </w:pPr>
            <w:r w:rsidRPr="003F7BE1">
              <w:rPr>
                <w:b/>
              </w:rPr>
              <w:t xml:space="preserve">Participant 4 </w:t>
            </w:r>
          </w:p>
        </w:tc>
      </w:tr>
      <w:tr w:rsidR="0099257D" w14:paraId="4E64F851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7D78C" w14:textId="77777777" w:rsidR="0099257D" w:rsidRDefault="0099257D" w:rsidP="003464D9">
            <w:pPr>
              <w:spacing w:before="60" w:after="60"/>
              <w:ind w:left="-18" w:right="-99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473A78D8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708D4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Board</w:t>
            </w:r>
            <w:r>
              <w:rPr>
                <w:sz w:val="20"/>
                <w:szCs w:val="20"/>
              </w:rPr>
              <w:t xml:space="preserve">      </w:t>
            </w:r>
          </w:p>
        </w:tc>
      </w:tr>
      <w:tr w:rsidR="0099257D" w14:paraId="4F4DC445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C96B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Name/Department  </w:t>
            </w:r>
          </w:p>
        </w:tc>
      </w:tr>
      <w:tr w:rsidR="0099257D" w14:paraId="4CC1327D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5FF5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City/Province/Postal Code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1E2C7784" w14:textId="77777777" w:rsidTr="00B95E2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AC23F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Phone</w:t>
            </w:r>
          </w:p>
          <w:p w14:paraId="59BAC6BF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781BF" w14:textId="77777777" w:rsidR="0099257D" w:rsidRDefault="0099257D" w:rsidP="003464D9">
            <w:pPr>
              <w:spacing w:before="60" w:after="60"/>
              <w:ind w:left="-18" w:right="1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Home Phone                                   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97FF6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FAX </w:t>
            </w:r>
          </w:p>
          <w:p w14:paraId="36DED8B5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14CB6456" w14:textId="77777777" w:rsidTr="00B95E29">
        <w:trPr>
          <w:trHeight w:val="320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1BBAD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Work Email</w:t>
            </w:r>
          </w:p>
          <w:p w14:paraId="16B9A295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EF396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Personal Email</w:t>
            </w:r>
          </w:p>
          <w:p w14:paraId="6EF3A9F1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</w:tbl>
    <w:p w14:paraId="59D4EC5D" w14:textId="45686782" w:rsidR="0099257D" w:rsidRDefault="0099257D" w:rsidP="00992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p w14:paraId="1543E7DC" w14:textId="77777777" w:rsidR="005F79E4" w:rsidRDefault="005F79E4" w:rsidP="00992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99257D" w14:paraId="4CEC75A7" w14:textId="77777777" w:rsidTr="003464D9">
        <w:tc>
          <w:tcPr>
            <w:tcW w:w="10440" w:type="dxa"/>
          </w:tcPr>
          <w:p w14:paraId="587CA3AB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Affiliate Membership</w:t>
            </w:r>
          </w:p>
          <w:p w14:paraId="409FC8F0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AEFO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ETFO   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OECTA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OSSTF                    </w:t>
            </w:r>
          </w:p>
        </w:tc>
      </w:tr>
      <w:tr w:rsidR="0099257D" w14:paraId="5DB2214A" w14:textId="77777777" w:rsidTr="003464D9">
        <w:tc>
          <w:tcPr>
            <w:tcW w:w="10440" w:type="dxa"/>
          </w:tcPr>
          <w:p w14:paraId="266A7909" w14:textId="77777777" w:rsidR="0099257D" w:rsidRPr="00584C72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Years of Teaching Experience</w:t>
            </w:r>
          </w:p>
        </w:tc>
      </w:tr>
      <w:tr w:rsidR="0099257D" w14:paraId="342F12CF" w14:textId="77777777" w:rsidTr="003464D9">
        <w:tc>
          <w:tcPr>
            <w:tcW w:w="10440" w:type="dxa"/>
          </w:tcPr>
          <w:p w14:paraId="15B3F79E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Teaching Assignment</w:t>
            </w:r>
          </w:p>
        </w:tc>
      </w:tr>
    </w:tbl>
    <w:p w14:paraId="0CF161B3" w14:textId="0E18766D" w:rsidR="0099257D" w:rsidRDefault="0099257D" w:rsidP="0099257D">
      <w:pPr>
        <w:rPr>
          <w:b/>
          <w:sz w:val="20"/>
          <w:szCs w:val="20"/>
          <w:highlight w:val="yellow"/>
        </w:rPr>
      </w:pPr>
    </w:p>
    <w:p w14:paraId="5B83E726" w14:textId="6E477571" w:rsidR="005F79E4" w:rsidRDefault="005F79E4" w:rsidP="0099257D">
      <w:pPr>
        <w:rPr>
          <w:b/>
          <w:sz w:val="20"/>
          <w:szCs w:val="20"/>
          <w:highlight w:val="yellow"/>
        </w:rPr>
      </w:pPr>
    </w:p>
    <w:p w14:paraId="41614ED1" w14:textId="77777777" w:rsidR="001862AE" w:rsidRDefault="001862AE" w:rsidP="00AB3A08">
      <w:pPr>
        <w:rPr>
          <w:b/>
          <w:sz w:val="20"/>
          <w:szCs w:val="20"/>
        </w:rPr>
      </w:pPr>
    </w:p>
    <w:p w14:paraId="0B61E4CF" w14:textId="77777777" w:rsidR="00392692" w:rsidRDefault="00392692" w:rsidP="005F79E4">
      <w:pPr>
        <w:ind w:left="-426"/>
        <w:rPr>
          <w:b/>
          <w:sz w:val="20"/>
          <w:szCs w:val="20"/>
        </w:rPr>
      </w:pPr>
    </w:p>
    <w:p w14:paraId="0C1B52F8" w14:textId="77777777" w:rsidR="00867AEF" w:rsidRDefault="00867AEF" w:rsidP="00867AEF">
      <w:pPr>
        <w:ind w:left="-426"/>
        <w:rPr>
          <w:b/>
          <w:sz w:val="20"/>
          <w:szCs w:val="20"/>
          <w:highlight w:val="yellow"/>
        </w:rPr>
      </w:pPr>
      <w:r>
        <w:rPr>
          <w:b/>
          <w:sz w:val="20"/>
          <w:szCs w:val="20"/>
        </w:rPr>
        <w:lastRenderedPageBreak/>
        <w:t>Note:  Fields will expand as information is entered.</w:t>
      </w: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867AEF" w:rsidRPr="003F7BE1" w14:paraId="3E8F97C3" w14:textId="77777777" w:rsidTr="00782E6A">
        <w:tc>
          <w:tcPr>
            <w:tcW w:w="10440" w:type="dxa"/>
            <w:shd w:val="clear" w:color="auto" w:fill="CCDDEC" w:themeFill="accent1" w:themeFillTint="33"/>
          </w:tcPr>
          <w:p w14:paraId="0F4AAB05" w14:textId="56730D61" w:rsidR="00867AEF" w:rsidRPr="003F7BE1" w:rsidRDefault="00867AEF" w:rsidP="00782E6A">
            <w:pPr>
              <w:spacing w:before="60"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 xml:space="preserve">SECTION 2:   </w:t>
            </w:r>
            <w:r w:rsidR="00306F93" w:rsidRPr="00421519">
              <w:rPr>
                <w:rFonts w:ascii="Calibri" w:eastAsia="Calibri" w:hAnsi="Calibri" w:cs="Calibri"/>
                <w:b/>
                <w:smallCaps/>
              </w:rPr>
              <w:t xml:space="preserve">ABOUT YOUR SCHOOL </w:t>
            </w:r>
            <w:r w:rsidR="00FE39DD" w:rsidRPr="00421519">
              <w:rPr>
                <w:rFonts w:ascii="Calibri" w:eastAsia="Calibri" w:hAnsi="Calibri" w:cs="Calibri"/>
                <w:b/>
                <w:smallCaps/>
              </w:rPr>
              <w:t>AND</w:t>
            </w:r>
            <w:r w:rsidR="00306F93" w:rsidRPr="00421519">
              <w:rPr>
                <w:rFonts w:ascii="Calibri" w:eastAsia="Calibri" w:hAnsi="Calibri" w:cs="Calibri"/>
                <w:b/>
                <w:smallCaps/>
              </w:rPr>
              <w:t xml:space="preserve"> CLASS</w:t>
            </w:r>
          </w:p>
        </w:tc>
      </w:tr>
      <w:tr w:rsidR="00867AEF" w14:paraId="7D453681" w14:textId="77777777" w:rsidTr="00782E6A"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731B9" w14:textId="11FBD48F" w:rsidR="00E27771" w:rsidRPr="00421519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 w:rsidRPr="00421519">
              <w:rPr>
                <w:rFonts w:ascii="Calibri" w:eastAsia="Calibri" w:hAnsi="Calibri" w:cs="Calibri"/>
                <w:b/>
              </w:rPr>
              <w:t>Tell us a little about your school</w:t>
            </w:r>
            <w:r w:rsidR="004C3B97" w:rsidRPr="00421519">
              <w:rPr>
                <w:rFonts w:ascii="Calibri" w:eastAsia="Calibri" w:hAnsi="Calibri" w:cs="Calibri"/>
                <w:b/>
              </w:rPr>
              <w:t>.</w:t>
            </w:r>
            <w:r w:rsidRPr="00421519">
              <w:rPr>
                <w:rFonts w:ascii="Calibri" w:eastAsia="Calibri" w:hAnsi="Calibri" w:cs="Calibri"/>
                <w:b/>
              </w:rPr>
              <w:t xml:space="preserve"> (Max: 150 words)</w:t>
            </w:r>
          </w:p>
          <w:p w14:paraId="356B6CEF" w14:textId="56336875" w:rsidR="00E27771" w:rsidRPr="00421519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Cs/>
              </w:rPr>
            </w:pPr>
            <w:r w:rsidRPr="00421519">
              <w:rPr>
                <w:rFonts w:ascii="Calibri" w:eastAsia="Calibri" w:hAnsi="Calibri" w:cs="Calibri"/>
                <w:bCs/>
              </w:rPr>
              <w:t xml:space="preserve">Where is the school located? How many students attend? What </w:t>
            </w:r>
            <w:r w:rsidR="00761928" w:rsidRPr="00421519">
              <w:rPr>
                <w:rFonts w:ascii="Calibri" w:eastAsia="Calibri" w:hAnsi="Calibri" w:cs="Calibri"/>
                <w:bCs/>
              </w:rPr>
              <w:t>g</w:t>
            </w:r>
            <w:r w:rsidR="00726E42" w:rsidRPr="00421519">
              <w:rPr>
                <w:rFonts w:ascii="Calibri" w:eastAsia="Calibri" w:hAnsi="Calibri" w:cs="Calibri"/>
                <w:bCs/>
              </w:rPr>
              <w:t>rades</w:t>
            </w:r>
            <w:r w:rsidR="00B37AC5" w:rsidRPr="00421519">
              <w:rPr>
                <w:rFonts w:ascii="Calibri" w:eastAsia="Calibri" w:hAnsi="Calibri" w:cs="Calibri"/>
                <w:bCs/>
              </w:rPr>
              <w:t xml:space="preserve"> are included</w:t>
            </w:r>
            <w:r w:rsidRPr="00421519">
              <w:rPr>
                <w:rFonts w:ascii="Calibri" w:eastAsia="Calibri" w:hAnsi="Calibri" w:cs="Calibri"/>
                <w:bCs/>
              </w:rPr>
              <w:t xml:space="preserve"> (</w:t>
            </w:r>
            <w:r w:rsidR="00317521">
              <w:rPr>
                <w:rFonts w:ascii="Calibri" w:eastAsia="Calibri" w:hAnsi="Calibri" w:cs="Calibri"/>
                <w:bCs/>
              </w:rPr>
              <w:t xml:space="preserve">K </w:t>
            </w:r>
            <w:r w:rsidR="009C2198">
              <w:rPr>
                <w:rFonts w:ascii="Calibri" w:eastAsia="Calibri" w:hAnsi="Calibri" w:cs="Calibri"/>
                <w:bCs/>
              </w:rPr>
              <w:t xml:space="preserve">– </w:t>
            </w:r>
            <w:r w:rsidR="00417700">
              <w:rPr>
                <w:rFonts w:ascii="Calibri" w:eastAsia="Calibri" w:hAnsi="Calibri" w:cs="Calibri"/>
                <w:bCs/>
              </w:rPr>
              <w:t>8</w:t>
            </w:r>
            <w:r w:rsidR="00624EDF">
              <w:rPr>
                <w:rFonts w:ascii="Calibri" w:eastAsia="Calibri" w:hAnsi="Calibri" w:cs="Calibri"/>
                <w:bCs/>
              </w:rPr>
              <w:t>; 9 – 12</w:t>
            </w:r>
            <w:r w:rsidR="00A33687">
              <w:rPr>
                <w:rFonts w:ascii="Calibri" w:eastAsia="Calibri" w:hAnsi="Calibri" w:cs="Calibri"/>
                <w:bCs/>
              </w:rPr>
              <w:t>;</w:t>
            </w:r>
            <w:r w:rsidR="00624EDF">
              <w:rPr>
                <w:rFonts w:ascii="Calibri" w:eastAsia="Calibri" w:hAnsi="Calibri" w:cs="Calibri"/>
                <w:bCs/>
              </w:rPr>
              <w:t xml:space="preserve"> etc</w:t>
            </w:r>
            <w:r w:rsidR="00A33687">
              <w:rPr>
                <w:rFonts w:ascii="Calibri" w:eastAsia="Calibri" w:hAnsi="Calibri" w:cs="Calibri"/>
                <w:bCs/>
              </w:rPr>
              <w:t>.</w:t>
            </w:r>
            <w:bookmarkStart w:id="0" w:name="_GoBack"/>
            <w:bookmarkEnd w:id="0"/>
            <w:r w:rsidRPr="00421519">
              <w:rPr>
                <w:rFonts w:ascii="Calibri" w:eastAsia="Calibri" w:hAnsi="Calibri" w:cs="Calibri"/>
                <w:bCs/>
              </w:rPr>
              <w:t>)?</w:t>
            </w:r>
          </w:p>
          <w:p w14:paraId="56D8A39C" w14:textId="77777777" w:rsidR="00867AEF" w:rsidRDefault="00867AEF" w:rsidP="00782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47" w:hanging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0098524" w14:textId="77777777" w:rsidR="00867AEF" w:rsidRDefault="00867AEF" w:rsidP="00782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7" w:hanging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6401F092" w14:textId="77777777" w:rsidR="00867AEF" w:rsidRDefault="00867AEF" w:rsidP="00FB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6828B8C4" w14:textId="6A373BE7" w:rsidR="00FB23DC" w:rsidRDefault="00FB23DC" w:rsidP="00FB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</w:tr>
      <w:tr w:rsidR="006E5132" w14:paraId="5765177D" w14:textId="77777777" w:rsidTr="00782E6A"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1600E" w14:textId="068FE87D" w:rsidR="00E27771" w:rsidRPr="00421519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 w:rsidRPr="00421519">
              <w:rPr>
                <w:rFonts w:ascii="Calibri" w:eastAsia="Calibri" w:hAnsi="Calibri" w:cs="Calibri"/>
                <w:b/>
              </w:rPr>
              <w:t>Tell us about your class</w:t>
            </w:r>
            <w:r w:rsidR="00883F3D" w:rsidRPr="00421519">
              <w:rPr>
                <w:rFonts w:ascii="Calibri" w:eastAsia="Calibri" w:hAnsi="Calibri" w:cs="Calibri"/>
                <w:b/>
              </w:rPr>
              <w:t>(es).</w:t>
            </w:r>
            <w:r w:rsidRPr="00421519">
              <w:rPr>
                <w:rFonts w:ascii="Calibri" w:eastAsia="Calibri" w:hAnsi="Calibri" w:cs="Calibri"/>
                <w:b/>
              </w:rPr>
              <w:t xml:space="preserve"> (Max: 200 words)</w:t>
            </w:r>
          </w:p>
          <w:p w14:paraId="320EE3EF" w14:textId="224ED501" w:rsidR="00E27771" w:rsidRPr="00421519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Cs/>
              </w:rPr>
            </w:pPr>
            <w:r w:rsidRPr="00421519">
              <w:rPr>
                <w:rFonts w:ascii="Calibri" w:eastAsia="Calibri" w:hAnsi="Calibri" w:cs="Calibri"/>
                <w:bCs/>
              </w:rPr>
              <w:t>Who are the students in your class</w:t>
            </w:r>
            <w:r w:rsidR="00883F3D" w:rsidRPr="00421519">
              <w:rPr>
                <w:rFonts w:ascii="Calibri" w:eastAsia="Calibri" w:hAnsi="Calibri" w:cs="Calibri"/>
                <w:bCs/>
              </w:rPr>
              <w:t>(es)</w:t>
            </w:r>
            <w:r w:rsidRPr="00421519">
              <w:rPr>
                <w:rFonts w:ascii="Calibri" w:eastAsia="Calibri" w:hAnsi="Calibri" w:cs="Calibri"/>
                <w:bCs/>
              </w:rPr>
              <w:t xml:space="preserve"> that you hope will be part of your </w:t>
            </w:r>
            <w:r w:rsidRPr="00421519">
              <w:rPr>
                <w:rFonts w:ascii="Calibri" w:eastAsia="Calibri" w:hAnsi="Calibri" w:cs="Calibri"/>
                <w:bCs/>
                <w:i/>
                <w:iCs/>
              </w:rPr>
              <w:t>OTF Coding Connections</w:t>
            </w:r>
            <w:r w:rsidRPr="00421519">
              <w:rPr>
                <w:rFonts w:ascii="Calibri" w:eastAsia="Calibri" w:hAnsi="Calibri" w:cs="Calibri"/>
                <w:bCs/>
              </w:rPr>
              <w:t xml:space="preserve"> project?</w:t>
            </w:r>
          </w:p>
          <w:p w14:paraId="5D740723" w14:textId="77777777" w:rsidR="00E45483" w:rsidRDefault="00E45483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</w:p>
          <w:p w14:paraId="620AE455" w14:textId="77777777" w:rsidR="00E27771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</w:p>
          <w:p w14:paraId="63FCFF75" w14:textId="77777777" w:rsidR="00E27771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</w:p>
          <w:p w14:paraId="05BBAE6F" w14:textId="39770135" w:rsidR="00E27771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</w:p>
          <w:p w14:paraId="257624DF" w14:textId="77777777" w:rsidR="00FB23DC" w:rsidRDefault="00FB23DC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</w:p>
          <w:p w14:paraId="30C48ED6" w14:textId="77777777" w:rsidR="00E27771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</w:p>
          <w:p w14:paraId="7CDC55AE" w14:textId="77777777" w:rsidR="00E27771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</w:p>
          <w:p w14:paraId="61FD6DFB" w14:textId="77777777" w:rsidR="00E27771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</w:p>
          <w:p w14:paraId="3EA83E26" w14:textId="2BCFE7D4" w:rsidR="00E27771" w:rsidRPr="009806E1" w:rsidRDefault="00E27771" w:rsidP="00E27771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</w:p>
        </w:tc>
      </w:tr>
      <w:tr w:rsidR="00867AEF" w14:paraId="578AC64D" w14:textId="77777777" w:rsidTr="00782E6A">
        <w:tc>
          <w:tcPr>
            <w:tcW w:w="10440" w:type="dxa"/>
          </w:tcPr>
          <w:p w14:paraId="6348E401" w14:textId="10B37BD6" w:rsidR="00867AEF" w:rsidRPr="00421519" w:rsidRDefault="00B86103" w:rsidP="00AF64F8">
            <w:pPr>
              <w:spacing w:before="60" w:after="60"/>
              <w:rPr>
                <w:rFonts w:ascii="Calibri" w:eastAsia="Calibri" w:hAnsi="Calibri" w:cs="Calibri"/>
                <w:b/>
              </w:rPr>
            </w:pPr>
            <w:r w:rsidRPr="00421519">
              <w:rPr>
                <w:rFonts w:ascii="Calibri" w:eastAsia="Calibri" w:hAnsi="Calibri" w:cs="Calibri"/>
                <w:b/>
              </w:rPr>
              <w:t>Tell us anything about your school or class</w:t>
            </w:r>
            <w:r w:rsidR="00F36562">
              <w:rPr>
                <w:rFonts w:ascii="Calibri" w:eastAsia="Calibri" w:hAnsi="Calibri" w:cs="Calibri"/>
                <w:b/>
              </w:rPr>
              <w:t>(es)</w:t>
            </w:r>
            <w:r w:rsidRPr="00421519">
              <w:rPr>
                <w:rFonts w:ascii="Calibri" w:eastAsia="Calibri" w:hAnsi="Calibri" w:cs="Calibri"/>
                <w:b/>
              </w:rPr>
              <w:t xml:space="preserve"> that makes </w:t>
            </w:r>
            <w:r w:rsidR="00BD0D16" w:rsidRPr="00421519">
              <w:rPr>
                <w:rFonts w:ascii="Calibri" w:eastAsia="Calibri" w:hAnsi="Calibri" w:cs="Calibri"/>
                <w:b/>
              </w:rPr>
              <w:t>them</w:t>
            </w:r>
            <w:r w:rsidRPr="00421519">
              <w:rPr>
                <w:rFonts w:ascii="Calibri" w:eastAsia="Calibri" w:hAnsi="Calibri" w:cs="Calibri"/>
                <w:b/>
              </w:rPr>
              <w:t xml:space="preserve"> unique</w:t>
            </w:r>
            <w:r w:rsidR="00867AEF" w:rsidRPr="00421519">
              <w:rPr>
                <w:rFonts w:ascii="Calibri" w:eastAsia="Calibri" w:hAnsi="Calibri" w:cs="Calibri"/>
                <w:b/>
              </w:rPr>
              <w:t xml:space="preserve">. (Max: </w:t>
            </w:r>
            <w:r w:rsidR="00DD4EFD" w:rsidRPr="00421519">
              <w:rPr>
                <w:rFonts w:ascii="Calibri" w:eastAsia="Calibri" w:hAnsi="Calibri" w:cs="Calibri"/>
                <w:b/>
              </w:rPr>
              <w:t>20</w:t>
            </w:r>
            <w:r w:rsidR="00867AEF" w:rsidRPr="00421519">
              <w:rPr>
                <w:rFonts w:ascii="Calibri" w:eastAsia="Calibri" w:hAnsi="Calibri" w:cs="Calibri"/>
                <w:b/>
              </w:rPr>
              <w:t>0 words)</w:t>
            </w:r>
          </w:p>
          <w:p w14:paraId="7E5FDEFD" w14:textId="069C303B" w:rsidR="00867AEF" w:rsidRPr="00421519" w:rsidRDefault="003C7029" w:rsidP="00782E6A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 w:rsidRPr="00421519">
              <w:rPr>
                <w:rFonts w:ascii="Calibri" w:eastAsia="Calibri" w:hAnsi="Calibri" w:cs="Calibri"/>
              </w:rPr>
              <w:t>Is there anything specific about your school or the students you teach</w:t>
            </w:r>
            <w:r w:rsidRPr="00421519">
              <w:rPr>
                <w:rFonts w:ascii="Calibri" w:eastAsia="Calibri" w:hAnsi="Calibri" w:cs="Calibri"/>
                <w:i/>
                <w:iCs/>
              </w:rPr>
              <w:t xml:space="preserve"> </w:t>
            </w:r>
            <w:r w:rsidRPr="00421519">
              <w:rPr>
                <w:rFonts w:ascii="Calibri" w:eastAsia="Calibri" w:hAnsi="Calibri" w:cs="Calibri"/>
              </w:rPr>
              <w:t xml:space="preserve">that you think would make </w:t>
            </w:r>
            <w:r w:rsidR="005C2E58" w:rsidRPr="00421519">
              <w:rPr>
                <w:rFonts w:ascii="Calibri" w:eastAsia="Calibri" w:hAnsi="Calibri" w:cs="Calibri"/>
              </w:rPr>
              <w:t>your setting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="00974D32" w:rsidRPr="00421519">
              <w:rPr>
                <w:rFonts w:ascii="Calibri" w:eastAsia="Calibri" w:hAnsi="Calibri" w:cs="Calibri"/>
              </w:rPr>
              <w:t xml:space="preserve">a </w:t>
            </w:r>
            <w:r w:rsidR="005C2E58" w:rsidRPr="00421519">
              <w:rPr>
                <w:rFonts w:ascii="Calibri" w:eastAsia="Calibri" w:hAnsi="Calibri" w:cs="Calibri"/>
              </w:rPr>
              <w:t xml:space="preserve">particularly </w:t>
            </w:r>
            <w:r w:rsidR="00974D32" w:rsidRPr="00421519">
              <w:rPr>
                <w:rFonts w:ascii="Calibri" w:eastAsia="Calibri" w:hAnsi="Calibri" w:cs="Calibri"/>
              </w:rPr>
              <w:t xml:space="preserve">good environment </w:t>
            </w:r>
            <w:r w:rsidR="0069595A" w:rsidRPr="00421519">
              <w:rPr>
                <w:rFonts w:ascii="Calibri" w:eastAsia="Calibri" w:hAnsi="Calibri" w:cs="Calibri"/>
              </w:rPr>
              <w:t>for</w:t>
            </w:r>
            <w:r w:rsidR="00974D32" w:rsidRPr="00421519">
              <w:rPr>
                <w:rFonts w:ascii="Calibri" w:eastAsia="Calibri" w:hAnsi="Calibri" w:cs="Calibri"/>
              </w:rPr>
              <w:t xml:space="preserve"> introduc</w:t>
            </w:r>
            <w:r w:rsidR="0069595A" w:rsidRPr="00421519">
              <w:rPr>
                <w:rFonts w:ascii="Calibri" w:eastAsia="Calibri" w:hAnsi="Calibri" w:cs="Calibri"/>
              </w:rPr>
              <w:t>ing</w:t>
            </w:r>
            <w:r w:rsidR="009B5852" w:rsidRPr="00421519">
              <w:rPr>
                <w:rFonts w:ascii="Calibri" w:eastAsia="Calibri" w:hAnsi="Calibri" w:cs="Calibri"/>
              </w:rPr>
              <w:t xml:space="preserve"> </w:t>
            </w:r>
            <w:r w:rsidR="00FE228F" w:rsidRPr="00421519">
              <w:rPr>
                <w:rFonts w:ascii="Calibri" w:eastAsia="Calibri" w:hAnsi="Calibri" w:cs="Calibri"/>
              </w:rPr>
              <w:t>experience</w:t>
            </w:r>
            <w:r w:rsidR="000D0C38" w:rsidRPr="00421519">
              <w:rPr>
                <w:rFonts w:ascii="Calibri" w:eastAsia="Calibri" w:hAnsi="Calibri" w:cs="Calibri"/>
              </w:rPr>
              <w:t>s</w:t>
            </w:r>
            <w:r w:rsidR="00FE228F" w:rsidRPr="00421519">
              <w:rPr>
                <w:rFonts w:ascii="Calibri" w:eastAsia="Calibri" w:hAnsi="Calibri" w:cs="Calibri"/>
              </w:rPr>
              <w:t xml:space="preserve"> </w:t>
            </w:r>
            <w:r w:rsidR="000D0C38" w:rsidRPr="00421519">
              <w:rPr>
                <w:rFonts w:ascii="Calibri" w:eastAsia="Calibri" w:hAnsi="Calibri" w:cs="Calibri"/>
              </w:rPr>
              <w:t>in coding?</w:t>
            </w:r>
          </w:p>
          <w:p w14:paraId="2D241E1C" w14:textId="77777777" w:rsidR="00867AEF" w:rsidRDefault="00867AEF" w:rsidP="00782E6A">
            <w:pPr>
              <w:shd w:val="clear" w:color="auto" w:fill="FFFFFF"/>
              <w:spacing w:before="280" w:after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5DA3DD8E" w14:textId="77777777" w:rsidR="00867AEF" w:rsidRDefault="00867AEF" w:rsidP="00782E6A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72777211" w14:textId="407157F4" w:rsidR="00867AEF" w:rsidRDefault="00867AEF" w:rsidP="00782E6A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5747F66B" w14:textId="7EC54B59" w:rsidR="00FB23DC" w:rsidRDefault="00FB23DC" w:rsidP="00782E6A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71E8856C" w14:textId="77777777" w:rsidR="00FB23DC" w:rsidRDefault="00FB23DC" w:rsidP="00782E6A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6B5FDC13" w14:textId="77777777" w:rsidR="00867AEF" w:rsidRDefault="00867AEF" w:rsidP="00782E6A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</w:tc>
      </w:tr>
    </w:tbl>
    <w:p w14:paraId="3565C12C" w14:textId="77777777" w:rsidR="00867AEF" w:rsidRDefault="00867AEF" w:rsidP="005F79E4">
      <w:pPr>
        <w:ind w:left="-426"/>
        <w:rPr>
          <w:b/>
          <w:sz w:val="20"/>
          <w:szCs w:val="20"/>
        </w:rPr>
      </w:pPr>
    </w:p>
    <w:p w14:paraId="5C396ACB" w14:textId="77777777" w:rsidR="00867AEF" w:rsidRDefault="00867AE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9A3EE81" w14:textId="1BB079B2" w:rsidR="0099257D" w:rsidRDefault="0099257D" w:rsidP="005F79E4">
      <w:pPr>
        <w:ind w:left="-426"/>
        <w:rPr>
          <w:b/>
          <w:sz w:val="20"/>
          <w:szCs w:val="20"/>
          <w:highlight w:val="yellow"/>
        </w:rPr>
      </w:pPr>
      <w:r>
        <w:rPr>
          <w:b/>
          <w:sz w:val="20"/>
          <w:szCs w:val="20"/>
        </w:rPr>
        <w:lastRenderedPageBreak/>
        <w:t>Note:  Fields will expand as information is entered.</w:t>
      </w: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3F7BE1" w:rsidRPr="003F7BE1" w14:paraId="3A6E18A7" w14:textId="77777777" w:rsidTr="003F7BE1">
        <w:tc>
          <w:tcPr>
            <w:tcW w:w="10440" w:type="dxa"/>
            <w:shd w:val="clear" w:color="auto" w:fill="CCDDEC" w:themeFill="accent1" w:themeFillTint="33"/>
          </w:tcPr>
          <w:p w14:paraId="0101BAF6" w14:textId="34F6FADE" w:rsidR="0099257D" w:rsidRPr="003F7BE1" w:rsidRDefault="0099257D" w:rsidP="003464D9">
            <w:pPr>
              <w:spacing w:before="60"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 xml:space="preserve">SECTION </w:t>
            </w:r>
            <w:r w:rsidR="009806E1">
              <w:rPr>
                <w:rFonts w:ascii="Calibri" w:eastAsia="Calibri" w:hAnsi="Calibri" w:cs="Calibri"/>
                <w:b/>
                <w:smallCaps/>
              </w:rPr>
              <w:t>3</w:t>
            </w:r>
            <w:r w:rsidRPr="003F7BE1">
              <w:rPr>
                <w:rFonts w:ascii="Calibri" w:eastAsia="Calibri" w:hAnsi="Calibri" w:cs="Calibri"/>
                <w:b/>
                <w:smallCaps/>
              </w:rPr>
              <w:t xml:space="preserve">:   PROJECT </w:t>
            </w:r>
            <w:r w:rsidR="00AB7A13" w:rsidRPr="00421519">
              <w:rPr>
                <w:rFonts w:ascii="Calibri" w:eastAsia="Calibri" w:hAnsi="Calibri" w:cs="Calibri"/>
                <w:b/>
                <w:smallCaps/>
              </w:rPr>
              <w:t>IDEAS</w:t>
            </w:r>
            <w:r w:rsidRPr="00421519">
              <w:rPr>
                <w:rFonts w:ascii="Calibri" w:eastAsia="Calibri" w:hAnsi="Calibri" w:cs="Calibri"/>
                <w:b/>
                <w:smallCaps/>
              </w:rPr>
              <w:t xml:space="preserve"> </w:t>
            </w:r>
            <w:r w:rsidRPr="003F7BE1">
              <w:rPr>
                <w:rFonts w:ascii="Calibri" w:eastAsia="Calibri" w:hAnsi="Calibri" w:cs="Calibri"/>
                <w:b/>
                <w:smallCaps/>
              </w:rPr>
              <w:t>(PLEASE USE POINT FORM)</w:t>
            </w:r>
          </w:p>
        </w:tc>
      </w:tr>
      <w:tr w:rsidR="0099257D" w14:paraId="27C72ACE" w14:textId="77777777" w:rsidTr="003464D9">
        <w:tc>
          <w:tcPr>
            <w:tcW w:w="10440" w:type="dxa"/>
            <w:tcBorders>
              <w:bottom w:val="single" w:sz="4" w:space="0" w:color="000000"/>
            </w:tcBorders>
          </w:tcPr>
          <w:p w14:paraId="2CB49BBB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Project Title   </w:t>
            </w:r>
            <w:r>
              <w:rPr>
                <w:rFonts w:ascii="Calibri" w:eastAsia="Calibri" w:hAnsi="Calibri" w:cs="Calibri"/>
              </w:rPr>
              <w:t xml:space="preserve">     </w:t>
            </w:r>
          </w:p>
        </w:tc>
      </w:tr>
      <w:tr w:rsidR="0099257D" w14:paraId="5EF0689C" w14:textId="77777777" w:rsidTr="003464D9"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DA75" w14:textId="0F1CCB91" w:rsidR="0099257D" w:rsidRPr="00421519" w:rsidRDefault="002C7818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 w:rsidRPr="00421519">
              <w:rPr>
                <w:rFonts w:ascii="Calibri" w:eastAsia="Calibri" w:hAnsi="Calibri" w:cs="Calibri"/>
                <w:b/>
              </w:rPr>
              <w:t xml:space="preserve">What </w:t>
            </w:r>
            <w:r w:rsidR="00663C47" w:rsidRPr="00421519">
              <w:rPr>
                <w:rFonts w:ascii="Calibri" w:eastAsia="Calibri" w:hAnsi="Calibri" w:cs="Calibri"/>
                <w:b/>
              </w:rPr>
              <w:t>content area</w:t>
            </w:r>
            <w:r w:rsidR="00B60124" w:rsidRPr="00421519">
              <w:rPr>
                <w:rFonts w:ascii="Calibri" w:eastAsia="Calibri" w:hAnsi="Calibri" w:cs="Calibri"/>
                <w:b/>
              </w:rPr>
              <w:t>(</w:t>
            </w:r>
            <w:r w:rsidR="00663C47" w:rsidRPr="00421519">
              <w:rPr>
                <w:rFonts w:ascii="Calibri" w:eastAsia="Calibri" w:hAnsi="Calibri" w:cs="Calibri"/>
                <w:b/>
              </w:rPr>
              <w:t>s</w:t>
            </w:r>
            <w:r w:rsidR="00B60124" w:rsidRPr="00421519">
              <w:rPr>
                <w:rFonts w:ascii="Calibri" w:eastAsia="Calibri" w:hAnsi="Calibri" w:cs="Calibri"/>
                <w:b/>
              </w:rPr>
              <w:t>)</w:t>
            </w:r>
            <w:r w:rsidR="002E33F4" w:rsidRPr="00421519">
              <w:rPr>
                <w:rFonts w:ascii="Calibri" w:eastAsia="Calibri" w:hAnsi="Calibri" w:cs="Calibri"/>
                <w:b/>
              </w:rPr>
              <w:t xml:space="preserve"> do you hope your project will </w:t>
            </w:r>
            <w:r w:rsidR="00475E9E" w:rsidRPr="00421519">
              <w:rPr>
                <w:rFonts w:ascii="Calibri" w:eastAsia="Calibri" w:hAnsi="Calibri" w:cs="Calibri"/>
                <w:b/>
              </w:rPr>
              <w:t>focus on</w:t>
            </w:r>
            <w:r w:rsidR="00DE78E0" w:rsidRPr="00421519">
              <w:rPr>
                <w:rFonts w:ascii="Calibri" w:eastAsia="Calibri" w:hAnsi="Calibri" w:cs="Calibri"/>
                <w:b/>
              </w:rPr>
              <w:t>?</w:t>
            </w:r>
            <w:r w:rsidR="0099257D" w:rsidRPr="00421519">
              <w:rPr>
                <w:rFonts w:ascii="Calibri" w:eastAsia="Calibri" w:hAnsi="Calibri" w:cs="Calibri"/>
                <w:b/>
              </w:rPr>
              <w:t xml:space="preserve"> (Max: </w:t>
            </w:r>
            <w:r w:rsidR="001C2301" w:rsidRPr="00421519">
              <w:rPr>
                <w:rFonts w:ascii="Calibri" w:eastAsia="Calibri" w:hAnsi="Calibri" w:cs="Calibri"/>
                <w:b/>
              </w:rPr>
              <w:t>15</w:t>
            </w:r>
            <w:r w:rsidR="0099257D" w:rsidRPr="00421519">
              <w:rPr>
                <w:rFonts w:ascii="Calibri" w:eastAsia="Calibri" w:hAnsi="Calibri" w:cs="Calibri"/>
                <w:b/>
              </w:rPr>
              <w:t>0 words)</w:t>
            </w:r>
          </w:p>
          <w:p w14:paraId="0DE68822" w14:textId="618B23F1" w:rsidR="0099257D" w:rsidRPr="00421519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Cs/>
              </w:rPr>
            </w:pPr>
            <w:r w:rsidRPr="00421519">
              <w:rPr>
                <w:rFonts w:ascii="Calibri" w:eastAsia="Calibri" w:hAnsi="Calibri" w:cs="Calibri"/>
                <w:bCs/>
              </w:rPr>
              <w:t xml:space="preserve">What are the </w:t>
            </w:r>
            <w:r w:rsidR="00770F9B" w:rsidRPr="00421519">
              <w:rPr>
                <w:rFonts w:ascii="Calibri" w:eastAsia="Calibri" w:hAnsi="Calibri" w:cs="Calibri"/>
                <w:bCs/>
              </w:rPr>
              <w:t>two</w:t>
            </w:r>
            <w:r w:rsidRPr="00421519">
              <w:rPr>
                <w:rFonts w:ascii="Calibri" w:eastAsia="Calibri" w:hAnsi="Calibri" w:cs="Calibri"/>
                <w:bCs/>
              </w:rPr>
              <w:t xml:space="preserve"> or </w:t>
            </w:r>
            <w:r w:rsidR="00770F9B" w:rsidRPr="00421519">
              <w:rPr>
                <w:rFonts w:ascii="Calibri" w:eastAsia="Calibri" w:hAnsi="Calibri" w:cs="Calibri"/>
                <w:bCs/>
              </w:rPr>
              <w:t>three</w:t>
            </w:r>
            <w:r w:rsidRPr="00421519">
              <w:rPr>
                <w:rFonts w:ascii="Calibri" w:eastAsia="Calibri" w:hAnsi="Calibri" w:cs="Calibri"/>
                <w:bCs/>
              </w:rPr>
              <w:t xml:space="preserve"> </w:t>
            </w:r>
            <w:r w:rsidR="00770F9B" w:rsidRPr="00421519">
              <w:rPr>
                <w:rFonts w:ascii="Calibri" w:eastAsia="Calibri" w:hAnsi="Calibri" w:cs="Calibri"/>
                <w:bCs/>
              </w:rPr>
              <w:t>areas of inquiry that</w:t>
            </w:r>
            <w:r w:rsidRPr="00421519">
              <w:rPr>
                <w:rFonts w:ascii="Calibri" w:eastAsia="Calibri" w:hAnsi="Calibri" w:cs="Calibri"/>
                <w:bCs/>
              </w:rPr>
              <w:t xml:space="preserve"> </w:t>
            </w:r>
            <w:r w:rsidR="000673D5" w:rsidRPr="00421519">
              <w:rPr>
                <w:rFonts w:ascii="Calibri" w:eastAsia="Calibri" w:hAnsi="Calibri" w:cs="Calibri"/>
                <w:bCs/>
              </w:rPr>
              <w:t>you hope</w:t>
            </w:r>
            <w:r w:rsidRPr="00421519">
              <w:rPr>
                <w:rFonts w:ascii="Calibri" w:eastAsia="Calibri" w:hAnsi="Calibri" w:cs="Calibri"/>
                <w:bCs/>
              </w:rPr>
              <w:t xml:space="preserve"> your project will </w:t>
            </w:r>
            <w:r w:rsidR="005202E7" w:rsidRPr="00421519">
              <w:rPr>
                <w:rFonts w:ascii="Calibri" w:eastAsia="Calibri" w:hAnsi="Calibri" w:cs="Calibri"/>
                <w:bCs/>
              </w:rPr>
              <w:t>include</w:t>
            </w:r>
            <w:r w:rsidRPr="00421519">
              <w:rPr>
                <w:rFonts w:ascii="Calibri" w:eastAsia="Calibri" w:hAnsi="Calibri" w:cs="Calibri"/>
                <w:bCs/>
              </w:rPr>
              <w:t>?</w:t>
            </w:r>
          </w:p>
          <w:p w14:paraId="60013AB8" w14:textId="77777777" w:rsidR="0099257D" w:rsidRPr="00421519" w:rsidRDefault="0099257D" w:rsidP="00346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47" w:hanging="72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A3691CB" w14:textId="77777777" w:rsidR="0099257D" w:rsidRDefault="0099257D" w:rsidP="00346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7" w:hanging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0A83D046" w14:textId="77777777" w:rsidR="0099257D" w:rsidRDefault="0099257D" w:rsidP="00346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47" w:hanging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7DD9B164" w14:textId="77777777" w:rsidR="0099257D" w:rsidRDefault="0099257D" w:rsidP="003464D9">
            <w:pPr>
              <w:spacing w:before="60" w:after="60"/>
              <w:rPr>
                <w:rFonts w:ascii="Calibri" w:eastAsia="Calibri" w:hAnsi="Calibri" w:cs="Calibri"/>
              </w:rPr>
            </w:pPr>
          </w:p>
          <w:p w14:paraId="1EA94608" w14:textId="77777777" w:rsidR="0099257D" w:rsidRDefault="0099257D" w:rsidP="00DB5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</w:tr>
      <w:tr w:rsidR="0099257D" w14:paraId="59E5E6B3" w14:textId="77777777" w:rsidTr="003464D9">
        <w:tc>
          <w:tcPr>
            <w:tcW w:w="10440" w:type="dxa"/>
          </w:tcPr>
          <w:p w14:paraId="47EA225B" w14:textId="400F7DEB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Identify the professional learning goals you plan to achieve through your project. (Max: 150 words)</w:t>
            </w:r>
          </w:p>
          <w:p w14:paraId="7C34D64B" w14:textId="4B00C23E" w:rsidR="0099257D" w:rsidRPr="00421519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 w:rsidRPr="00CE4E92">
              <w:rPr>
                <w:rFonts w:ascii="Calibri" w:eastAsia="Calibri" w:hAnsi="Calibri" w:cs="Calibri"/>
                <w:i/>
                <w:iCs/>
              </w:rPr>
              <w:t>OTF Coding Connections</w:t>
            </w:r>
            <w:r>
              <w:rPr>
                <w:rFonts w:ascii="Calibri" w:eastAsia="Calibri" w:hAnsi="Calibri" w:cs="Calibri"/>
              </w:rPr>
              <w:t xml:space="preserve"> is a unique opportunity for teachers to pursue their own personal and professional learning goals. </w:t>
            </w:r>
            <w:r w:rsidR="00693C69" w:rsidRPr="00421519">
              <w:rPr>
                <w:rFonts w:ascii="Calibri" w:eastAsia="Calibri" w:hAnsi="Calibri" w:cs="Calibri"/>
              </w:rPr>
              <w:t>Lynx and/or coding may be new to you</w:t>
            </w:r>
            <w:r w:rsidR="00FE245D">
              <w:rPr>
                <w:rFonts w:ascii="Calibri" w:eastAsia="Calibri" w:hAnsi="Calibri" w:cs="Calibri"/>
              </w:rPr>
              <w:t>,</w:t>
            </w:r>
            <w:r w:rsidR="00FA16AB" w:rsidRPr="00421519">
              <w:rPr>
                <w:rFonts w:ascii="Calibri" w:eastAsia="Calibri" w:hAnsi="Calibri" w:cs="Calibri"/>
              </w:rPr>
              <w:t xml:space="preserve"> so your professional learning goals could be ‘big picture’ or specific</w:t>
            </w:r>
            <w:r w:rsidR="00693C69" w:rsidRPr="00421519">
              <w:rPr>
                <w:rFonts w:ascii="Calibri" w:eastAsia="Calibri" w:hAnsi="Calibri" w:cs="Calibri"/>
              </w:rPr>
              <w:t>. What are you wanting to explore</w:t>
            </w:r>
            <w:r w:rsidR="00FA16AB" w:rsidRPr="00421519">
              <w:rPr>
                <w:rFonts w:ascii="Calibri" w:eastAsia="Calibri" w:hAnsi="Calibri" w:cs="Calibri"/>
              </w:rPr>
              <w:t xml:space="preserve">, discover, or deepen about how coding and computational thinking might empower your learners? </w:t>
            </w:r>
            <w:r>
              <w:rPr>
                <w:rFonts w:ascii="Calibri" w:eastAsia="Calibri" w:hAnsi="Calibri" w:cs="Calibri"/>
              </w:rPr>
              <w:t>What specific learning goals do you and your team hope to develop through this project</w:t>
            </w:r>
            <w:r w:rsidR="00196658">
              <w:rPr>
                <w:rFonts w:ascii="Calibri" w:eastAsia="Calibri" w:hAnsi="Calibri" w:cs="Calibri"/>
              </w:rPr>
              <w:t xml:space="preserve"> </w:t>
            </w:r>
            <w:r w:rsidR="006D23A0" w:rsidRPr="00421519">
              <w:rPr>
                <w:rFonts w:ascii="Calibri" w:eastAsia="Calibri" w:hAnsi="Calibri" w:cs="Calibri"/>
              </w:rPr>
              <w:t>(</w:t>
            </w:r>
            <w:r w:rsidR="00196658" w:rsidRPr="00421519">
              <w:t>e.g. developing coding skills</w:t>
            </w:r>
            <w:r w:rsidR="00FA16AB" w:rsidRPr="00421519">
              <w:t>,</w:t>
            </w:r>
            <w:r w:rsidR="00196658" w:rsidRPr="00421519">
              <w:t xml:space="preserve"> greater knowledge about </w:t>
            </w:r>
            <w:r w:rsidR="00FA16AB" w:rsidRPr="00421519">
              <w:t xml:space="preserve">cross-curricular integration, </w:t>
            </w:r>
            <w:r w:rsidR="00196658" w:rsidRPr="00421519">
              <w:t xml:space="preserve">how students can use coding in a specific discipline, </w:t>
            </w:r>
            <w:r w:rsidR="00FA16AB" w:rsidRPr="00421519">
              <w:rPr>
                <w:rFonts w:ascii="Calibri" w:eastAsia="Calibri" w:hAnsi="Calibri" w:cs="Calibri"/>
              </w:rPr>
              <w:t>metacognition, deeper learning, global competencies,</w:t>
            </w:r>
            <w:r w:rsidR="00FA16AB" w:rsidRPr="00421519">
              <w:t xml:space="preserve"> </w:t>
            </w:r>
            <w:r w:rsidR="00196658" w:rsidRPr="00421519">
              <w:t>etc.</w:t>
            </w:r>
            <w:r w:rsidR="006D23A0" w:rsidRPr="00421519">
              <w:t>)</w:t>
            </w:r>
            <w:r w:rsidR="00196658" w:rsidRPr="00421519">
              <w:t>?</w:t>
            </w:r>
          </w:p>
          <w:p w14:paraId="61D25916" w14:textId="4A68C45A" w:rsidR="0099257D" w:rsidRDefault="006112EE" w:rsidP="005F79E4">
            <w:pPr>
              <w:shd w:val="clear" w:color="auto" w:fill="FFFFFF"/>
              <w:spacing w:before="280" w:after="2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  <w:r w:rsidRPr="00421519">
              <w:rPr>
                <w:rFonts w:ascii="Calibri" w:eastAsia="Calibri" w:hAnsi="Calibri" w:cs="Calibri"/>
              </w:rPr>
              <w:t>The</w:t>
            </w:r>
            <w:r w:rsidR="00425DA2" w:rsidRPr="00421519">
              <w:rPr>
                <w:rFonts w:ascii="Calibri" w:eastAsia="Calibri" w:hAnsi="Calibri" w:cs="Calibri"/>
              </w:rPr>
              <w:t xml:space="preserve"> main</w:t>
            </w:r>
            <w:r w:rsidR="0099257D" w:rsidRPr="00421519">
              <w:rPr>
                <w:rFonts w:ascii="Calibri" w:eastAsia="Calibri" w:hAnsi="Calibri" w:cs="Calibri"/>
              </w:rPr>
              <w:t xml:space="preserve"> goals </w:t>
            </w:r>
            <w:r w:rsidR="007B6052" w:rsidRPr="00421519">
              <w:rPr>
                <w:rFonts w:ascii="Calibri" w:eastAsia="Calibri" w:hAnsi="Calibri" w:cs="Calibri"/>
              </w:rPr>
              <w:t xml:space="preserve">for our team of </w:t>
            </w:r>
            <w:r w:rsidR="00CA0C42" w:rsidRPr="00421519">
              <w:rPr>
                <w:rFonts w:ascii="Calibri" w:eastAsia="Calibri" w:hAnsi="Calibri" w:cs="Calibri"/>
              </w:rPr>
              <w:t>teachers</w:t>
            </w:r>
            <w:r w:rsidR="007B6052" w:rsidRPr="00421519">
              <w:rPr>
                <w:rFonts w:ascii="Calibri" w:eastAsia="Calibri" w:hAnsi="Calibri" w:cs="Calibri"/>
              </w:rPr>
              <w:t xml:space="preserve"> </w:t>
            </w:r>
            <w:r w:rsidR="0099257D" w:rsidRPr="00421519">
              <w:rPr>
                <w:rFonts w:ascii="Calibri" w:eastAsia="Calibri" w:hAnsi="Calibri" w:cs="Calibri"/>
              </w:rPr>
              <w:t>are to learn</w:t>
            </w:r>
            <w:r w:rsidR="00A377BD">
              <w:rPr>
                <w:rFonts w:ascii="Calibri" w:eastAsia="Calibri" w:hAnsi="Calibri" w:cs="Calibri"/>
              </w:rPr>
              <w:t xml:space="preserve"> </w:t>
            </w:r>
            <w:r w:rsidR="0099257D">
              <w:rPr>
                <w:rFonts w:ascii="Calibri" w:eastAsia="Calibri" w:hAnsi="Calibri" w:cs="Calibri"/>
              </w:rPr>
              <w:t>…</w:t>
            </w:r>
          </w:p>
          <w:p w14:paraId="65840E06" w14:textId="77777777" w:rsidR="005F79E4" w:rsidRDefault="005F79E4" w:rsidP="003464D9">
            <w:pPr>
              <w:shd w:val="clear" w:color="auto" w:fill="FFFFFF"/>
              <w:spacing w:before="280" w:after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1BE36C1D" w14:textId="77777777" w:rsidR="0099257D" w:rsidRDefault="0099257D" w:rsidP="003464D9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354F39B2" w14:textId="77777777" w:rsidR="00432174" w:rsidRDefault="00432174" w:rsidP="003464D9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5DB09235" w14:textId="659F8F74" w:rsidR="003E2876" w:rsidRDefault="003E2876" w:rsidP="003464D9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</w:tc>
      </w:tr>
      <w:tr w:rsidR="0099257D" w14:paraId="358467D9" w14:textId="77777777" w:rsidTr="00AD4E94">
        <w:tc>
          <w:tcPr>
            <w:tcW w:w="10440" w:type="dxa"/>
            <w:shd w:val="clear" w:color="auto" w:fill="auto"/>
          </w:tcPr>
          <w:p w14:paraId="63D04CFF" w14:textId="77777777" w:rsidR="0099257D" w:rsidRDefault="0099257D" w:rsidP="00AD4E94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Assessment: How will you determine that your team’s learning goals have been met? (Max: 150 words)</w:t>
            </w:r>
          </w:p>
          <w:p w14:paraId="5B8D2099" w14:textId="77777777" w:rsidR="00AD4E94" w:rsidRDefault="0099257D" w:rsidP="00AD4E94">
            <w:pPr>
              <w:spacing w:before="280" w:after="2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We will be able to test whether our </w:t>
            </w:r>
            <w:r w:rsidRPr="00421519">
              <w:rPr>
                <w:rFonts w:ascii="Calibri" w:eastAsia="Calibri" w:hAnsi="Calibri" w:cs="Calibri"/>
                <w:u w:val="single"/>
              </w:rPr>
              <w:t>own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learning goals have been met by</w:t>
            </w:r>
            <w:r w:rsidR="00A377B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…</w:t>
            </w:r>
          </w:p>
          <w:p w14:paraId="3BA0EE8D" w14:textId="77777777" w:rsidR="00806D98" w:rsidRDefault="00806D98" w:rsidP="00AD4E94">
            <w:pPr>
              <w:spacing w:before="280" w:after="280"/>
              <w:rPr>
                <w:rFonts w:ascii="Calibri" w:eastAsia="Calibri" w:hAnsi="Calibri" w:cs="Calibri"/>
              </w:rPr>
            </w:pPr>
          </w:p>
          <w:p w14:paraId="3272BEBD" w14:textId="7F6859D9" w:rsidR="00806D98" w:rsidRDefault="00806D98" w:rsidP="00AD4E94">
            <w:pPr>
              <w:spacing w:before="280" w:after="280"/>
              <w:rPr>
                <w:rFonts w:ascii="Calibri" w:eastAsia="Calibri" w:hAnsi="Calibri" w:cs="Calibri"/>
              </w:rPr>
            </w:pPr>
          </w:p>
          <w:p w14:paraId="614BCC78" w14:textId="33F01480" w:rsidR="00421519" w:rsidRDefault="00421519" w:rsidP="00AD4E94">
            <w:pPr>
              <w:spacing w:before="280" w:after="280"/>
              <w:rPr>
                <w:rFonts w:ascii="Calibri" w:eastAsia="Calibri" w:hAnsi="Calibri" w:cs="Calibri"/>
              </w:rPr>
            </w:pPr>
          </w:p>
          <w:p w14:paraId="4B304CFB" w14:textId="77777777" w:rsidR="00806D98" w:rsidRDefault="00806D98" w:rsidP="00AD4E94">
            <w:pPr>
              <w:spacing w:before="280" w:after="280"/>
              <w:rPr>
                <w:rFonts w:ascii="Calibri" w:eastAsia="Calibri" w:hAnsi="Calibri" w:cs="Calibri"/>
              </w:rPr>
            </w:pPr>
          </w:p>
          <w:p w14:paraId="45324B6D" w14:textId="7CC5CC01" w:rsidR="00421519" w:rsidRPr="00AD4E94" w:rsidRDefault="00421519" w:rsidP="00AD4E94">
            <w:pPr>
              <w:spacing w:before="280" w:after="280"/>
              <w:rPr>
                <w:rFonts w:ascii="Calibri" w:eastAsia="Calibri" w:hAnsi="Calibri" w:cs="Calibri"/>
              </w:rPr>
            </w:pPr>
          </w:p>
        </w:tc>
      </w:tr>
      <w:tr w:rsidR="0099257D" w14:paraId="334E397F" w14:textId="77777777" w:rsidTr="003464D9">
        <w:tc>
          <w:tcPr>
            <w:tcW w:w="10440" w:type="dxa"/>
          </w:tcPr>
          <w:p w14:paraId="3390B2BE" w14:textId="77777777" w:rsidR="0099257D" w:rsidRPr="00421519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 w:rsidRPr="00421519">
              <w:rPr>
                <w:rFonts w:ascii="Calibri" w:eastAsia="Calibri" w:hAnsi="Calibri" w:cs="Calibri"/>
                <w:b/>
              </w:rPr>
              <w:lastRenderedPageBreak/>
              <w:t>How do you plan to share your team’s learning with others? (Max: 150 words)</w:t>
            </w:r>
          </w:p>
          <w:p w14:paraId="512604BB" w14:textId="17061486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 w:rsidRPr="00421519">
              <w:rPr>
                <w:rFonts w:ascii="Calibri" w:eastAsia="Calibri" w:hAnsi="Calibri" w:cs="Calibri"/>
              </w:rPr>
              <w:t xml:space="preserve">Sharing </w:t>
            </w:r>
            <w:r w:rsidR="002653A9" w:rsidRPr="00421519">
              <w:rPr>
                <w:rFonts w:ascii="Calibri" w:eastAsia="Calibri" w:hAnsi="Calibri" w:cs="Calibri"/>
              </w:rPr>
              <w:t>what your team learns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="002653A9" w:rsidRPr="00421519">
              <w:rPr>
                <w:rFonts w:ascii="Calibri" w:eastAsia="Calibri" w:hAnsi="Calibri" w:cs="Calibri"/>
              </w:rPr>
              <w:t xml:space="preserve">will be an important part of your </w:t>
            </w:r>
            <w:r w:rsidR="002653A9" w:rsidRPr="00421519">
              <w:rPr>
                <w:rFonts w:ascii="Calibri" w:eastAsia="Calibri" w:hAnsi="Calibri" w:cs="Calibri"/>
                <w:i/>
                <w:iCs/>
              </w:rPr>
              <w:t>OTF Coding Connections</w:t>
            </w:r>
            <w:r w:rsidR="002653A9" w:rsidRPr="00421519">
              <w:rPr>
                <w:rFonts w:ascii="Calibri" w:eastAsia="Calibri" w:hAnsi="Calibri" w:cs="Calibri"/>
              </w:rPr>
              <w:t xml:space="preserve"> journey. </w:t>
            </w:r>
            <w:r w:rsidR="007A14D5" w:rsidRPr="00421519">
              <w:rPr>
                <w:rFonts w:ascii="Calibri" w:eastAsia="Calibri" w:hAnsi="Calibri" w:cs="Calibri"/>
              </w:rPr>
              <w:t>Think about some possible ways you will share what you learn with other</w:t>
            </w:r>
            <w:r w:rsidR="00A47340" w:rsidRPr="00421519">
              <w:rPr>
                <w:rFonts w:ascii="Calibri" w:eastAsia="Calibri" w:hAnsi="Calibri" w:cs="Calibri"/>
              </w:rPr>
              <w:t>s</w:t>
            </w:r>
            <w:r w:rsidR="00EC0491" w:rsidRPr="00421519">
              <w:rPr>
                <w:rFonts w:ascii="Calibri" w:eastAsia="Calibri" w:hAnsi="Calibri" w:cs="Calibri"/>
              </w:rPr>
              <w:t xml:space="preserve"> in your school or beyond</w:t>
            </w:r>
            <w:r w:rsidR="00DB5A89" w:rsidRPr="00421519">
              <w:rPr>
                <w:rFonts w:ascii="Calibri" w:eastAsia="Calibri" w:hAnsi="Calibri" w:cs="Calibri"/>
              </w:rPr>
              <w:t>.</w:t>
            </w:r>
            <w:r w:rsidR="00EA3BE7" w:rsidRPr="00421519">
              <w:rPr>
                <w:rFonts w:ascii="Calibri" w:eastAsia="Calibri" w:hAnsi="Calibri" w:cs="Calibri"/>
              </w:rPr>
              <w:t xml:space="preserve"> </w:t>
            </w:r>
          </w:p>
          <w:p w14:paraId="07A37B6C" w14:textId="25C28BB8" w:rsidR="005F79E4" w:rsidRDefault="005F79E4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5540E7A3" w14:textId="38E5B37D" w:rsidR="005F79E4" w:rsidRPr="00421519" w:rsidRDefault="005F79E4" w:rsidP="00AD4E94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share what we have learned with others, we will …</w:t>
            </w:r>
          </w:p>
          <w:p w14:paraId="54F9F824" w14:textId="697E0F76" w:rsidR="005F79E4" w:rsidRPr="00421519" w:rsidRDefault="00FB1B3C" w:rsidP="005F79E4">
            <w:pPr>
              <w:spacing w:before="60" w:after="60"/>
              <w:ind w:left="-18"/>
              <w:rPr>
                <w:rFonts w:asciiTheme="majorHAnsi" w:hAnsiTheme="majorHAnsi" w:cstheme="majorHAnsi"/>
              </w:rPr>
            </w:pPr>
            <w:r w:rsidRPr="00421519">
              <w:rPr>
                <w:rFonts w:ascii="Segoe UI Symbol" w:eastAsia="Arial Unicode MS" w:hAnsi="Segoe UI Symbol" w:cs="Segoe UI Symbol"/>
              </w:rPr>
              <w:t>☐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="001F13E2" w:rsidRPr="00421519">
              <w:rPr>
                <w:rFonts w:asciiTheme="majorHAnsi" w:hAnsiTheme="majorHAnsi" w:cstheme="majorHAnsi"/>
              </w:rPr>
              <w:t>Meet</w:t>
            </w:r>
            <w:r w:rsidRPr="00421519">
              <w:rPr>
                <w:rFonts w:asciiTheme="majorHAnsi" w:hAnsiTheme="majorHAnsi" w:cstheme="majorHAnsi"/>
              </w:rPr>
              <w:t xml:space="preserve"> with </w:t>
            </w:r>
            <w:r w:rsidR="0007008F" w:rsidRPr="00421519">
              <w:rPr>
                <w:rFonts w:asciiTheme="majorHAnsi" w:hAnsiTheme="majorHAnsi" w:cstheme="majorHAnsi"/>
              </w:rPr>
              <w:t>other teachers in our school</w:t>
            </w:r>
            <w:r w:rsidR="00A83BFA" w:rsidRPr="00421519">
              <w:rPr>
                <w:rFonts w:asciiTheme="majorHAnsi" w:hAnsiTheme="majorHAnsi" w:cstheme="majorHAnsi"/>
              </w:rPr>
              <w:t xml:space="preserve"> or board</w:t>
            </w:r>
          </w:p>
          <w:p w14:paraId="6296457F" w14:textId="6220510D" w:rsidR="00555FAE" w:rsidRPr="00421519" w:rsidRDefault="00555FAE" w:rsidP="005F79E4">
            <w:pPr>
              <w:spacing w:before="60" w:after="60"/>
              <w:ind w:left="-18"/>
              <w:rPr>
                <w:rFonts w:asciiTheme="majorHAnsi" w:hAnsiTheme="majorHAnsi" w:cstheme="majorHAnsi"/>
              </w:rPr>
            </w:pPr>
            <w:r w:rsidRPr="00421519">
              <w:rPr>
                <w:rFonts w:ascii="Segoe UI Symbol" w:eastAsia="Arial Unicode MS" w:hAnsi="Segoe UI Symbol" w:cs="Segoe UI Symbol"/>
              </w:rPr>
              <w:t>☐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Pr="00421519">
              <w:rPr>
                <w:rFonts w:asciiTheme="majorHAnsi" w:hAnsiTheme="majorHAnsi" w:cstheme="majorHAnsi"/>
              </w:rPr>
              <w:t>Blog</w:t>
            </w:r>
            <w:r w:rsidR="00037DB2" w:rsidRPr="00421519">
              <w:rPr>
                <w:rFonts w:asciiTheme="majorHAnsi" w:hAnsiTheme="majorHAnsi" w:cstheme="majorHAnsi"/>
              </w:rPr>
              <w:t xml:space="preserve"> </w:t>
            </w:r>
          </w:p>
          <w:p w14:paraId="304F3AAD" w14:textId="37FB0701" w:rsidR="000640E9" w:rsidRPr="00421519" w:rsidRDefault="000640E9" w:rsidP="005F79E4">
            <w:pPr>
              <w:spacing w:before="60" w:after="60"/>
              <w:ind w:left="-18"/>
              <w:rPr>
                <w:rFonts w:asciiTheme="majorHAnsi" w:hAnsiTheme="majorHAnsi" w:cstheme="majorHAnsi"/>
              </w:rPr>
            </w:pPr>
            <w:r w:rsidRPr="00421519">
              <w:rPr>
                <w:rFonts w:ascii="Segoe UI Symbol" w:eastAsia="Arial Unicode MS" w:hAnsi="Segoe UI Symbol" w:cs="Segoe UI Symbol"/>
              </w:rPr>
              <w:t>☐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Pr="00421519">
              <w:rPr>
                <w:rFonts w:asciiTheme="majorHAnsi" w:hAnsiTheme="majorHAnsi" w:cstheme="majorHAnsi"/>
              </w:rPr>
              <w:t xml:space="preserve">Facilitate </w:t>
            </w:r>
            <w:r w:rsidR="00A83BFA" w:rsidRPr="00421519">
              <w:rPr>
                <w:rFonts w:asciiTheme="majorHAnsi" w:hAnsiTheme="majorHAnsi" w:cstheme="majorHAnsi"/>
              </w:rPr>
              <w:t xml:space="preserve">workshops </w:t>
            </w:r>
          </w:p>
          <w:p w14:paraId="344889A1" w14:textId="23163C35" w:rsidR="003B3342" w:rsidRPr="00421519" w:rsidRDefault="003B3342" w:rsidP="005F79E4">
            <w:pPr>
              <w:spacing w:before="60" w:after="60"/>
              <w:ind w:left="-18"/>
              <w:rPr>
                <w:rFonts w:asciiTheme="majorHAnsi" w:hAnsiTheme="majorHAnsi" w:cstheme="majorHAnsi"/>
              </w:rPr>
            </w:pPr>
            <w:r w:rsidRPr="00421519">
              <w:rPr>
                <w:rFonts w:ascii="Segoe UI Symbol" w:eastAsia="Arial Unicode MS" w:hAnsi="Segoe UI Symbol" w:cs="Segoe UI Symbol"/>
              </w:rPr>
              <w:t>☐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Pr="00421519">
              <w:rPr>
                <w:rFonts w:asciiTheme="majorHAnsi" w:hAnsiTheme="majorHAnsi" w:cstheme="majorHAnsi"/>
              </w:rPr>
              <w:t>Present at conferences</w:t>
            </w:r>
          </w:p>
          <w:p w14:paraId="27107334" w14:textId="19052619" w:rsidR="005166E5" w:rsidRPr="00421519" w:rsidRDefault="005166E5" w:rsidP="005F79E4">
            <w:pPr>
              <w:spacing w:before="60" w:after="60"/>
              <w:ind w:left="-18"/>
              <w:rPr>
                <w:rFonts w:asciiTheme="majorHAnsi" w:hAnsiTheme="majorHAnsi" w:cstheme="majorHAnsi"/>
              </w:rPr>
            </w:pPr>
            <w:r w:rsidRPr="00421519">
              <w:rPr>
                <w:rFonts w:ascii="Segoe UI Symbol" w:eastAsia="Arial Unicode MS" w:hAnsi="Segoe UI Symbol" w:cs="Segoe UI Symbol"/>
              </w:rPr>
              <w:t>☐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="007764F1" w:rsidRPr="00421519">
              <w:rPr>
                <w:rFonts w:asciiTheme="majorHAnsi" w:hAnsiTheme="majorHAnsi" w:cstheme="majorHAnsi"/>
              </w:rPr>
              <w:t>Write an article for a professional journal</w:t>
            </w:r>
          </w:p>
          <w:p w14:paraId="7593571C" w14:textId="64F06A44" w:rsidR="001151C1" w:rsidRPr="00421519" w:rsidRDefault="001151C1" w:rsidP="005F79E4">
            <w:pPr>
              <w:spacing w:before="60" w:after="60"/>
              <w:ind w:left="-18"/>
              <w:rPr>
                <w:rFonts w:asciiTheme="majorHAnsi" w:hAnsiTheme="majorHAnsi" w:cstheme="majorHAnsi"/>
              </w:rPr>
            </w:pPr>
            <w:r w:rsidRPr="00421519">
              <w:rPr>
                <w:rFonts w:ascii="Segoe UI Symbol" w:eastAsia="Arial Unicode MS" w:hAnsi="Segoe UI Symbol" w:cs="Segoe UI Symbol"/>
              </w:rPr>
              <w:t>☐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="00B72368" w:rsidRPr="00421519">
              <w:rPr>
                <w:rFonts w:asciiTheme="majorHAnsi" w:hAnsiTheme="majorHAnsi" w:cstheme="majorHAnsi"/>
              </w:rPr>
              <w:t>Host a webinar</w:t>
            </w:r>
            <w:r w:rsidR="00AF3647" w:rsidRPr="00421519">
              <w:rPr>
                <w:rFonts w:asciiTheme="majorHAnsi" w:hAnsiTheme="majorHAnsi" w:cstheme="majorHAnsi"/>
              </w:rPr>
              <w:t xml:space="preserve"> or podcast</w:t>
            </w:r>
          </w:p>
          <w:p w14:paraId="78029A77" w14:textId="7B3BD19F" w:rsidR="00CC5704" w:rsidRPr="00421519" w:rsidRDefault="00CC5704" w:rsidP="005F79E4">
            <w:pPr>
              <w:spacing w:before="60" w:after="60"/>
              <w:ind w:left="-18"/>
              <w:rPr>
                <w:rFonts w:asciiTheme="majorHAnsi" w:hAnsiTheme="majorHAnsi" w:cstheme="majorHAnsi"/>
              </w:rPr>
            </w:pPr>
            <w:r w:rsidRPr="00421519">
              <w:rPr>
                <w:rFonts w:ascii="Segoe UI Symbol" w:eastAsia="Arial Unicode MS" w:hAnsi="Segoe UI Symbol" w:cs="Segoe UI Symbol"/>
              </w:rPr>
              <w:t>☐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Pr="00421519">
              <w:rPr>
                <w:rFonts w:asciiTheme="majorHAnsi" w:hAnsiTheme="majorHAnsi" w:cstheme="majorHAnsi"/>
              </w:rPr>
              <w:t>Use social media</w:t>
            </w:r>
          </w:p>
          <w:p w14:paraId="40E5BFEA" w14:textId="06FB2683" w:rsidR="00851814" w:rsidRPr="00421519" w:rsidRDefault="00851814" w:rsidP="005F79E4">
            <w:pPr>
              <w:spacing w:before="60" w:after="60"/>
              <w:ind w:left="-18"/>
              <w:rPr>
                <w:rFonts w:asciiTheme="majorHAnsi" w:hAnsiTheme="majorHAnsi" w:cstheme="majorHAnsi"/>
              </w:rPr>
            </w:pPr>
            <w:r w:rsidRPr="00421519">
              <w:rPr>
                <w:rFonts w:ascii="Segoe UI Symbol" w:eastAsia="Arial Unicode MS" w:hAnsi="Segoe UI Symbol" w:cs="Segoe UI Symbol"/>
              </w:rPr>
              <w:t>☐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Pr="00421519">
              <w:rPr>
                <w:rFonts w:asciiTheme="majorHAnsi" w:hAnsiTheme="majorHAnsi" w:cstheme="majorHAnsi"/>
              </w:rPr>
              <w:t xml:space="preserve">Share on </w:t>
            </w:r>
            <w:proofErr w:type="spellStart"/>
            <w:r w:rsidRPr="00421519">
              <w:rPr>
                <w:rFonts w:asciiTheme="majorHAnsi" w:hAnsiTheme="majorHAnsi" w:cstheme="majorHAnsi"/>
                <w:i/>
                <w:iCs/>
              </w:rPr>
              <w:t>TeachOntario</w:t>
            </w:r>
            <w:proofErr w:type="spellEnd"/>
          </w:p>
          <w:p w14:paraId="6C012B75" w14:textId="6192AB1D" w:rsidR="00851814" w:rsidRPr="00421519" w:rsidRDefault="00851814" w:rsidP="005F79E4">
            <w:pPr>
              <w:spacing w:before="60" w:after="60"/>
              <w:ind w:left="-18"/>
              <w:rPr>
                <w:rFonts w:asciiTheme="majorHAnsi" w:hAnsiTheme="majorHAnsi" w:cstheme="majorHAnsi"/>
              </w:rPr>
            </w:pPr>
            <w:r w:rsidRPr="00421519">
              <w:rPr>
                <w:rFonts w:ascii="Segoe UI Symbol" w:eastAsia="Arial Unicode MS" w:hAnsi="Segoe UI Symbol" w:cs="Segoe UI Symbol"/>
              </w:rPr>
              <w:t>☐</w:t>
            </w:r>
            <w:r w:rsidRPr="00421519">
              <w:rPr>
                <w:rFonts w:ascii="Calibri" w:eastAsia="Calibri" w:hAnsi="Calibri" w:cs="Calibri"/>
              </w:rPr>
              <w:t xml:space="preserve"> </w:t>
            </w:r>
            <w:r w:rsidRPr="00421519">
              <w:rPr>
                <w:rFonts w:asciiTheme="majorHAnsi" w:hAnsiTheme="majorHAnsi" w:cstheme="majorHAnsi"/>
              </w:rPr>
              <w:t>Other</w:t>
            </w:r>
            <w:r w:rsidR="008643C5" w:rsidRPr="00421519">
              <w:rPr>
                <w:rFonts w:asciiTheme="majorHAnsi" w:hAnsiTheme="majorHAnsi" w:cstheme="majorHAnsi"/>
              </w:rPr>
              <w:t xml:space="preserve"> (please specify)</w:t>
            </w:r>
          </w:p>
          <w:p w14:paraId="45FCDD14" w14:textId="77777777" w:rsidR="001F13E2" w:rsidRPr="005166E5" w:rsidRDefault="001F13E2" w:rsidP="005F79E4">
            <w:pPr>
              <w:spacing w:before="60" w:after="60"/>
              <w:ind w:left="-18"/>
              <w:rPr>
                <w:rFonts w:asciiTheme="majorHAnsi" w:hAnsiTheme="majorHAnsi" w:cstheme="majorHAnsi"/>
                <w:color w:val="00B050"/>
              </w:rPr>
            </w:pPr>
          </w:p>
          <w:p w14:paraId="1B3F95F3" w14:textId="637CB2FB" w:rsidR="003B3342" w:rsidRDefault="003B3342" w:rsidP="005F79E4">
            <w:pPr>
              <w:spacing w:before="60" w:after="60"/>
              <w:ind w:left="-18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41EB3208" w14:textId="76EB377E" w:rsidR="007C0A00" w:rsidRDefault="007C0A00" w:rsidP="005F79E4">
            <w:pPr>
              <w:spacing w:before="60" w:after="60"/>
              <w:ind w:left="-18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38BCCDC4" w14:textId="77777777" w:rsidR="007C0A00" w:rsidRDefault="007C0A00" w:rsidP="005F79E4">
            <w:pPr>
              <w:spacing w:before="60" w:after="60"/>
              <w:ind w:left="-18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25C5E0CF" w14:textId="14B16DB3" w:rsidR="00432174" w:rsidRDefault="00432174" w:rsidP="00AD4E94">
            <w:pPr>
              <w:spacing w:before="60" w:after="6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</w:tc>
      </w:tr>
      <w:tr w:rsidR="0099257D" w14:paraId="02B08A02" w14:textId="77777777" w:rsidTr="00AD4E94">
        <w:trPr>
          <w:trHeight w:val="3340"/>
        </w:trPr>
        <w:tc>
          <w:tcPr>
            <w:tcW w:w="10440" w:type="dxa"/>
            <w:tcBorders>
              <w:bottom w:val="single" w:sz="4" w:space="0" w:color="000000"/>
            </w:tcBorders>
            <w:shd w:val="clear" w:color="auto" w:fill="auto"/>
          </w:tcPr>
          <w:p w14:paraId="71B4672D" w14:textId="0D2F1D1E" w:rsidR="003840EA" w:rsidRDefault="0099257D" w:rsidP="0025103C">
            <w:pPr>
              <w:spacing w:before="60" w:after="60"/>
              <w:ind w:left="-18"/>
              <w:rPr>
                <w:rFonts w:ascii="Calibri" w:eastAsia="Calibri" w:hAnsi="Calibri" w:cs="Calibri"/>
                <w:b/>
                <w:color w:val="00B050"/>
              </w:rPr>
            </w:pPr>
            <w:r>
              <w:rPr>
                <w:rFonts w:ascii="Calibri" w:eastAsia="Calibri" w:hAnsi="Calibri" w:cs="Calibri"/>
                <w:b/>
              </w:rPr>
              <w:t xml:space="preserve">List </w:t>
            </w:r>
            <w:r w:rsidR="007C0A00">
              <w:rPr>
                <w:rFonts w:ascii="Calibri" w:eastAsia="Calibri" w:hAnsi="Calibri" w:cs="Calibri"/>
                <w:b/>
              </w:rPr>
              <w:t xml:space="preserve">some </w:t>
            </w:r>
            <w:r>
              <w:rPr>
                <w:rFonts w:ascii="Calibri" w:eastAsia="Calibri" w:hAnsi="Calibri" w:cs="Calibri"/>
                <w:b/>
              </w:rPr>
              <w:t>resources you plan to use for your project. (This can be an ongoing list)</w:t>
            </w:r>
            <w:r w:rsidR="00DB5A89"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4B315486" w14:textId="77777777" w:rsidR="0099257D" w:rsidRDefault="0099257D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Here are some resources we will use to support our learning and the learning experiences of our students:</w:t>
            </w:r>
          </w:p>
          <w:p w14:paraId="7A7D863C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077F763B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2D9C0E34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77ACE2D2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4B4FE1DD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46D10527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5B3D2A7A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38534997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661D1C1B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021B4FFB" w14:textId="77777777" w:rsid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055AAD21" w14:textId="05CC1A58" w:rsidR="007C0A00" w:rsidRPr="007C0A00" w:rsidRDefault="007C0A00" w:rsidP="007C0A00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</w:tc>
      </w:tr>
    </w:tbl>
    <w:p w14:paraId="16DCA611" w14:textId="77777777" w:rsidR="003E2876" w:rsidRDefault="003E2876" w:rsidP="003E2876">
      <w:pPr>
        <w:rPr>
          <w:b/>
          <w:sz w:val="20"/>
          <w:szCs w:val="20"/>
        </w:rPr>
      </w:pPr>
    </w:p>
    <w:p w14:paraId="069F7FB0" w14:textId="77777777" w:rsidR="00BE2848" w:rsidRDefault="00BE2848" w:rsidP="00442128">
      <w:pPr>
        <w:rPr>
          <w:b/>
          <w:sz w:val="20"/>
          <w:szCs w:val="20"/>
        </w:rPr>
      </w:pPr>
    </w:p>
    <w:p w14:paraId="797D596B" w14:textId="77777777" w:rsidR="00BE2848" w:rsidRDefault="00BE2848" w:rsidP="00442128">
      <w:pPr>
        <w:rPr>
          <w:b/>
          <w:sz w:val="20"/>
          <w:szCs w:val="20"/>
        </w:rPr>
      </w:pPr>
    </w:p>
    <w:p w14:paraId="43EA6679" w14:textId="2FF23238" w:rsidR="0099257D" w:rsidRDefault="0099257D" w:rsidP="00442128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Note:  Fields will expand as information is entered.</w:t>
      </w: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70"/>
        <w:gridCol w:w="3570"/>
        <w:gridCol w:w="3277"/>
        <w:gridCol w:w="23"/>
      </w:tblGrid>
      <w:tr w:rsidR="003F7BE1" w:rsidRPr="003F7BE1" w14:paraId="6F77A932" w14:textId="77777777" w:rsidTr="003F7BE1">
        <w:trPr>
          <w:gridAfter w:val="1"/>
          <w:wAfter w:w="23" w:type="dxa"/>
        </w:trPr>
        <w:tc>
          <w:tcPr>
            <w:tcW w:w="10417" w:type="dxa"/>
            <w:gridSpan w:val="3"/>
            <w:shd w:val="clear" w:color="auto" w:fill="CCDDEC" w:themeFill="accent1" w:themeFillTint="33"/>
          </w:tcPr>
          <w:p w14:paraId="6D1FD42A" w14:textId="58DC5E39" w:rsidR="0099257D" w:rsidRPr="00271F92" w:rsidRDefault="0099257D" w:rsidP="00271F92">
            <w:pPr>
              <w:spacing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 xml:space="preserve">SECTION </w:t>
            </w:r>
            <w:r w:rsidR="00FE39DD" w:rsidRPr="00BE2848">
              <w:rPr>
                <w:rFonts w:ascii="Calibri" w:eastAsia="Calibri" w:hAnsi="Calibri" w:cs="Calibri"/>
                <w:b/>
                <w:smallCaps/>
              </w:rPr>
              <w:t>4</w:t>
            </w:r>
            <w:r w:rsidRPr="00BE2848">
              <w:rPr>
                <w:rFonts w:ascii="Calibri" w:eastAsia="Calibri" w:hAnsi="Calibri" w:cs="Calibri"/>
                <w:b/>
                <w:smallCaps/>
              </w:rPr>
              <w:t xml:space="preserve">: </w:t>
            </w:r>
            <w:r w:rsidR="00FE39DD" w:rsidRPr="00BE2848">
              <w:rPr>
                <w:rFonts w:ascii="Calibri" w:eastAsia="Calibri" w:hAnsi="Calibri" w:cs="Calibri"/>
                <w:b/>
                <w:smallCaps/>
              </w:rPr>
              <w:t>PRELIMINARY</w:t>
            </w:r>
            <w:r w:rsidRPr="00BE2848">
              <w:rPr>
                <w:rFonts w:ascii="Calibri" w:eastAsia="Calibri" w:hAnsi="Calibri" w:cs="Calibri"/>
                <w:b/>
                <w:smallCaps/>
              </w:rPr>
              <w:t xml:space="preserve"> </w:t>
            </w:r>
            <w:r w:rsidRPr="003F7BE1">
              <w:rPr>
                <w:rFonts w:ascii="Calibri" w:eastAsia="Calibri" w:hAnsi="Calibri" w:cs="Calibri"/>
                <w:b/>
                <w:smallCaps/>
              </w:rPr>
              <w:t xml:space="preserve">BUDGET </w:t>
            </w:r>
            <w:r w:rsidR="00BE7FBC" w:rsidRPr="00BE2848">
              <w:rPr>
                <w:rFonts w:ascii="Calibri" w:eastAsia="Calibri" w:hAnsi="Calibri" w:cs="Calibri"/>
                <w:b/>
                <w:smallCaps/>
              </w:rPr>
              <w:t>(</w:t>
            </w:r>
            <w:r w:rsidRPr="00BE2848">
              <w:rPr>
                <w:rFonts w:ascii="Calibri" w:eastAsia="Calibri" w:hAnsi="Calibri" w:cs="Calibri"/>
                <w:b/>
                <w:smallCaps/>
              </w:rPr>
              <w:t xml:space="preserve">MUST BE COMPLETED AS PART OF THE APPLICATION AND MUST </w:t>
            </w:r>
            <w:r w:rsidR="00271F92" w:rsidRPr="00BE2848">
              <w:rPr>
                <w:rFonts w:ascii="Calibri" w:eastAsia="Calibri" w:hAnsi="Calibri" w:cs="Calibri"/>
                <w:b/>
                <w:smallCaps/>
              </w:rPr>
              <w:br/>
            </w:r>
            <w:r w:rsidRPr="00BE2848">
              <w:rPr>
                <w:rFonts w:ascii="Calibri" w:eastAsia="Calibri" w:hAnsi="Calibri" w:cs="Calibri"/>
                <w:b/>
                <w:smallCaps/>
              </w:rPr>
              <w:t xml:space="preserve">NOT EXCEED $5,000 </w:t>
            </w:r>
            <w:r w:rsidRPr="00BE2848"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  <w:t>or include hardware purchases</w:t>
            </w:r>
            <w:r w:rsidR="00BF4A18" w:rsidRPr="00BE2848"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  <w:t>)</w:t>
            </w:r>
          </w:p>
          <w:p w14:paraId="07E175FA" w14:textId="64CD89A7" w:rsidR="00271F92" w:rsidRPr="00271F92" w:rsidRDefault="00BF4A18" w:rsidP="00271F92">
            <w:pPr>
              <w:spacing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BE2848">
              <w:rPr>
                <w:rFonts w:ascii="Calibri" w:eastAsia="Calibri" w:hAnsi="Calibri" w:cs="Calibri"/>
                <w:b/>
                <w:smallCaps/>
              </w:rPr>
              <w:t xml:space="preserve">Note: It is understood that </w:t>
            </w:r>
            <w:r w:rsidR="004E5141" w:rsidRPr="00BE2848">
              <w:rPr>
                <w:rFonts w:ascii="Calibri" w:eastAsia="Calibri" w:hAnsi="Calibri" w:cs="Calibri"/>
                <w:b/>
                <w:smallCaps/>
              </w:rPr>
              <w:t xml:space="preserve">changes to your budget may be made once you have completed the training session </w:t>
            </w:r>
            <w:r w:rsidR="002F56BF" w:rsidRPr="00BE2848">
              <w:rPr>
                <w:rFonts w:ascii="Calibri" w:eastAsia="Calibri" w:hAnsi="Calibri" w:cs="Calibri"/>
                <w:b/>
                <w:smallCaps/>
              </w:rPr>
              <w:br/>
            </w:r>
            <w:r w:rsidR="004E5141" w:rsidRPr="00BE2848">
              <w:rPr>
                <w:rFonts w:ascii="Calibri" w:eastAsia="Calibri" w:hAnsi="Calibri" w:cs="Calibri"/>
                <w:b/>
                <w:smallCaps/>
              </w:rPr>
              <w:t>in April</w:t>
            </w:r>
            <w:r w:rsidR="002F56BF" w:rsidRPr="00BE2848">
              <w:rPr>
                <w:rFonts w:ascii="Calibri" w:eastAsia="Calibri" w:hAnsi="Calibri" w:cs="Calibri"/>
                <w:b/>
                <w:smallCaps/>
              </w:rPr>
              <w:t xml:space="preserve"> and have refined your project</w:t>
            </w:r>
            <w:r w:rsidR="00085627" w:rsidRPr="00BE2848">
              <w:rPr>
                <w:rFonts w:ascii="Calibri" w:eastAsia="Calibri" w:hAnsi="Calibri" w:cs="Calibri"/>
                <w:b/>
                <w:smallCaps/>
              </w:rPr>
              <w:t>.</w:t>
            </w:r>
          </w:p>
        </w:tc>
      </w:tr>
      <w:tr w:rsidR="0099257D" w14:paraId="6E4192C1" w14:textId="77777777" w:rsidTr="003464D9">
        <w:tc>
          <w:tcPr>
            <w:tcW w:w="10440" w:type="dxa"/>
            <w:gridSpan w:val="4"/>
            <w:tcBorders>
              <w:bottom w:val="single" w:sz="4" w:space="0" w:color="000000"/>
            </w:tcBorders>
          </w:tcPr>
          <w:p w14:paraId="5CA2D7E7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Project Title  </w:t>
            </w:r>
            <w:r>
              <w:rPr>
                <w:rFonts w:ascii="Calibri" w:eastAsia="Calibri" w:hAnsi="Calibri" w:cs="Calibri"/>
              </w:rPr>
              <w:t xml:space="preserve">     </w:t>
            </w:r>
          </w:p>
        </w:tc>
      </w:tr>
      <w:tr w:rsidR="0099257D" w14:paraId="19680159" w14:textId="77777777" w:rsidTr="003464D9">
        <w:tc>
          <w:tcPr>
            <w:tcW w:w="10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EE26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Project Leader </w:t>
            </w:r>
            <w:r>
              <w:rPr>
                <w:rFonts w:ascii="Calibri" w:eastAsia="Calibri" w:hAnsi="Calibri" w:cs="Calibri"/>
              </w:rPr>
              <w:t xml:space="preserve">     </w:t>
            </w:r>
          </w:p>
        </w:tc>
      </w:tr>
      <w:tr w:rsidR="0099257D" w14:paraId="4BB600DD" w14:textId="77777777" w:rsidTr="003464D9">
        <w:tc>
          <w:tcPr>
            <w:tcW w:w="1044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6086921" w14:textId="667CFBC1" w:rsidR="00AD4E94" w:rsidRPr="00144A38" w:rsidRDefault="0099257D" w:rsidP="00144A38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Email</w:t>
            </w:r>
            <w:r>
              <w:rPr>
                <w:rFonts w:ascii="Calibri" w:eastAsia="Calibri" w:hAnsi="Calibri" w:cs="Calibri"/>
              </w:rPr>
              <w:t xml:space="preserve">      </w:t>
            </w:r>
          </w:p>
        </w:tc>
      </w:tr>
      <w:tr w:rsidR="0099257D" w14:paraId="1B83ABEE" w14:textId="77777777" w:rsidTr="003464D9">
        <w:tc>
          <w:tcPr>
            <w:tcW w:w="10440" w:type="dxa"/>
            <w:gridSpan w:val="4"/>
            <w:tcBorders>
              <w:bottom w:val="single" w:sz="4" w:space="0" w:color="000000"/>
            </w:tcBorders>
            <w:shd w:val="clear" w:color="auto" w:fill="BFBFBF"/>
          </w:tcPr>
          <w:p w14:paraId="204BEB04" w14:textId="47CC64B7" w:rsidR="0099257D" w:rsidRPr="0099374B" w:rsidRDefault="0099257D" w:rsidP="003464D9">
            <w:pPr>
              <w:spacing w:before="60" w:after="60"/>
              <w:ind w:left="-18"/>
              <w:jc w:val="center"/>
              <w:rPr>
                <w:rFonts w:ascii="Calibri" w:eastAsia="Calibri" w:hAnsi="Calibri" w:cs="Calibri"/>
                <w:b/>
                <w:smallCaps/>
              </w:rPr>
            </w:pPr>
            <w:r w:rsidRPr="0099374B">
              <w:rPr>
                <w:rFonts w:ascii="Calibri" w:eastAsia="Calibri" w:hAnsi="Calibri" w:cs="Calibri"/>
                <w:b/>
                <w:smallCaps/>
              </w:rPr>
              <w:t>BUDGET PROPOSAL (MUST NOT EXCEED $5,000</w:t>
            </w:r>
            <w:r w:rsidR="00B8298D">
              <w:rPr>
                <w:rFonts w:ascii="Calibri" w:eastAsia="Calibri" w:hAnsi="Calibri" w:cs="Calibri"/>
                <w:b/>
                <w:smallCaps/>
              </w:rPr>
              <w:t xml:space="preserve"> OR INCLUDE H</w:t>
            </w:r>
            <w:r w:rsidR="000D36BA">
              <w:rPr>
                <w:rFonts w:ascii="Calibri" w:eastAsia="Calibri" w:hAnsi="Calibri" w:cs="Calibri"/>
                <w:b/>
                <w:smallCaps/>
              </w:rPr>
              <w:t>ARDWARE PURCHASES)</w:t>
            </w:r>
            <w:r w:rsidRPr="0099374B">
              <w:rPr>
                <w:rFonts w:ascii="Calibri" w:eastAsia="Calibri" w:hAnsi="Calibri" w:cs="Calibri"/>
                <w:b/>
                <w:smallCaps/>
              </w:rPr>
              <w:t xml:space="preserve"> </w:t>
            </w:r>
          </w:p>
        </w:tc>
      </w:tr>
      <w:tr w:rsidR="0099257D" w14:paraId="5206327D" w14:textId="77777777" w:rsidTr="003464D9">
        <w:tc>
          <w:tcPr>
            <w:tcW w:w="3570" w:type="dxa"/>
            <w:tcBorders>
              <w:right w:val="single" w:sz="4" w:space="0" w:color="000000"/>
            </w:tcBorders>
            <w:shd w:val="clear" w:color="auto" w:fill="BFBFBF"/>
          </w:tcPr>
          <w:p w14:paraId="25679B22" w14:textId="77777777" w:rsidR="0099257D" w:rsidRDefault="0099257D" w:rsidP="003464D9">
            <w:pPr>
              <w:spacing w:before="60" w:after="60"/>
              <w:ind w:left="-18" w:right="-99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Expense Descriptions</w:t>
            </w:r>
          </w:p>
          <w:p w14:paraId="12B740BE" w14:textId="77777777" w:rsidR="0099257D" w:rsidRDefault="0099257D" w:rsidP="003464D9">
            <w:pPr>
              <w:spacing w:before="60" w:after="60"/>
              <w:ind w:left="-18" w:right="-994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5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1B3B8740" w14:textId="77777777" w:rsidR="0099257D" w:rsidRDefault="0099257D" w:rsidP="003464D9">
            <w:pPr>
              <w:spacing w:before="60" w:after="60"/>
              <w:ind w:left="-18" w:right="1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Particulars:</w:t>
            </w:r>
          </w:p>
          <w:p w14:paraId="55C06E00" w14:textId="77777777" w:rsidR="0099257D" w:rsidRDefault="0099257D" w:rsidP="003464D9">
            <w:pPr>
              <w:spacing w:before="60" w:after="60"/>
              <w:ind w:left="-18" w:right="1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(timeline, location, etc.)</w:t>
            </w:r>
          </w:p>
        </w:tc>
        <w:tc>
          <w:tcPr>
            <w:tcW w:w="3300" w:type="dxa"/>
            <w:gridSpan w:val="2"/>
            <w:tcBorders>
              <w:left w:val="single" w:sz="4" w:space="0" w:color="000000"/>
            </w:tcBorders>
            <w:shd w:val="clear" w:color="auto" w:fill="BFBFBF"/>
          </w:tcPr>
          <w:p w14:paraId="5248E857" w14:textId="77777777" w:rsidR="0099257D" w:rsidRDefault="0099257D" w:rsidP="003464D9">
            <w:pPr>
              <w:spacing w:before="60" w:after="60"/>
              <w:ind w:left="-18" w:right="-99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Project Budget</w:t>
            </w:r>
          </w:p>
        </w:tc>
      </w:tr>
      <w:tr w:rsidR="0099257D" w14:paraId="6408367D" w14:textId="77777777" w:rsidTr="003464D9">
        <w:trPr>
          <w:trHeight w:val="320"/>
        </w:trPr>
        <w:tc>
          <w:tcPr>
            <w:tcW w:w="3570" w:type="dxa"/>
          </w:tcPr>
          <w:p w14:paraId="52CBB9EE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Release Time</w:t>
            </w:r>
          </w:p>
          <w:p w14:paraId="6CA8B51A" w14:textId="77777777" w:rsidR="0099257D" w:rsidRDefault="0099257D" w:rsidP="003464D9">
            <w:pPr>
              <w:spacing w:before="60" w:after="60"/>
              <w:ind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3570" w:type="dxa"/>
          </w:tcPr>
          <w:p w14:paraId="1F3897E4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 xml:space="preserve">     </w:t>
            </w:r>
          </w:p>
        </w:tc>
        <w:tc>
          <w:tcPr>
            <w:tcW w:w="3300" w:type="dxa"/>
            <w:gridSpan w:val="2"/>
          </w:tcPr>
          <w:p w14:paraId="5927B99A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$</w:t>
            </w:r>
          </w:p>
        </w:tc>
      </w:tr>
      <w:tr w:rsidR="0099257D" w14:paraId="011C817C" w14:textId="77777777" w:rsidTr="003464D9">
        <w:tc>
          <w:tcPr>
            <w:tcW w:w="3570" w:type="dxa"/>
          </w:tcPr>
          <w:p w14:paraId="2A1F48AE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Resources</w:t>
            </w:r>
          </w:p>
          <w:p w14:paraId="0D340AF0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 xml:space="preserve">     </w:t>
            </w:r>
          </w:p>
        </w:tc>
        <w:tc>
          <w:tcPr>
            <w:tcW w:w="3570" w:type="dxa"/>
          </w:tcPr>
          <w:p w14:paraId="209456DB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</w:p>
        </w:tc>
        <w:tc>
          <w:tcPr>
            <w:tcW w:w="3300" w:type="dxa"/>
            <w:gridSpan w:val="2"/>
          </w:tcPr>
          <w:p w14:paraId="75D4D5D7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$</w:t>
            </w:r>
          </w:p>
        </w:tc>
      </w:tr>
      <w:tr w:rsidR="0099257D" w14:paraId="27CCEB89" w14:textId="77777777" w:rsidTr="003464D9">
        <w:tc>
          <w:tcPr>
            <w:tcW w:w="3570" w:type="dxa"/>
          </w:tcPr>
          <w:p w14:paraId="3DA02692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Materials</w:t>
            </w:r>
          </w:p>
          <w:p w14:paraId="43F4958B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</w:p>
        </w:tc>
        <w:tc>
          <w:tcPr>
            <w:tcW w:w="3570" w:type="dxa"/>
          </w:tcPr>
          <w:p w14:paraId="1919C705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 xml:space="preserve">     </w:t>
            </w:r>
          </w:p>
        </w:tc>
        <w:tc>
          <w:tcPr>
            <w:tcW w:w="3300" w:type="dxa"/>
            <w:gridSpan w:val="2"/>
          </w:tcPr>
          <w:p w14:paraId="0CF4D646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$</w:t>
            </w:r>
          </w:p>
        </w:tc>
      </w:tr>
      <w:tr w:rsidR="0099257D" w14:paraId="453DBF25" w14:textId="77777777" w:rsidTr="00B95E29">
        <w:tc>
          <w:tcPr>
            <w:tcW w:w="3570" w:type="dxa"/>
          </w:tcPr>
          <w:p w14:paraId="7B74B1C5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Other (Describe) </w:t>
            </w:r>
          </w:p>
          <w:p w14:paraId="46D4CBF3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Click here to enter text.</w:t>
            </w:r>
          </w:p>
        </w:tc>
        <w:tc>
          <w:tcPr>
            <w:tcW w:w="3570" w:type="dxa"/>
          </w:tcPr>
          <w:p w14:paraId="6CA10D01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Click here to enter text.</w:t>
            </w:r>
          </w:p>
        </w:tc>
        <w:tc>
          <w:tcPr>
            <w:tcW w:w="3300" w:type="dxa"/>
            <w:gridSpan w:val="2"/>
            <w:tcBorders>
              <w:bottom w:val="single" w:sz="4" w:space="0" w:color="000000"/>
            </w:tcBorders>
          </w:tcPr>
          <w:p w14:paraId="797CD67F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Click here to enter text.</w:t>
            </w:r>
          </w:p>
        </w:tc>
      </w:tr>
      <w:tr w:rsidR="0099257D" w14:paraId="32B369E0" w14:textId="77777777" w:rsidTr="00B95E29">
        <w:tc>
          <w:tcPr>
            <w:tcW w:w="7140" w:type="dxa"/>
            <w:gridSpan w:val="2"/>
          </w:tcPr>
          <w:p w14:paraId="6CDAD5C4" w14:textId="77777777" w:rsidR="0099257D" w:rsidRDefault="0099257D" w:rsidP="003464D9">
            <w:pPr>
              <w:spacing w:before="60" w:after="60"/>
              <w:ind w:left="-18" w:right="42"/>
              <w:jc w:val="right"/>
              <w:rPr>
                <w:rFonts w:ascii="Calibri" w:eastAsia="Calibri" w:hAnsi="Calibri" w:cs="Calibri"/>
                <w:color w:val="808080"/>
              </w:rPr>
            </w:pPr>
            <w:r>
              <w:rPr>
                <w:rFonts w:ascii="Calibri" w:eastAsia="Calibri" w:hAnsi="Calibri" w:cs="Calibri"/>
                <w:b/>
              </w:rPr>
              <w:t>Total Proposed Expenses</w:t>
            </w: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14:paraId="2247AC8D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color w:val="808080"/>
              </w:rPr>
            </w:pPr>
            <w:r>
              <w:rPr>
                <w:rFonts w:ascii="Calibri" w:eastAsia="Calibri" w:hAnsi="Calibri" w:cs="Calibri"/>
                <w:color w:val="808080"/>
              </w:rPr>
              <w:t>$</w:t>
            </w:r>
          </w:p>
        </w:tc>
      </w:tr>
    </w:tbl>
    <w:p w14:paraId="782B0BAD" w14:textId="77777777" w:rsidR="0099257D" w:rsidRDefault="0099257D" w:rsidP="0099257D">
      <w:pPr>
        <w:spacing w:after="0"/>
      </w:pPr>
      <w:bookmarkStart w:id="1" w:name="_gjdgxs" w:colFirst="0" w:colLast="0"/>
      <w:bookmarkEnd w:id="1"/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3F7BE1" w:rsidRPr="003F7BE1" w14:paraId="152BE1D2" w14:textId="77777777" w:rsidTr="003F7BE1">
        <w:tc>
          <w:tcPr>
            <w:tcW w:w="10440" w:type="dxa"/>
            <w:shd w:val="clear" w:color="auto" w:fill="CCDDEC" w:themeFill="accent1" w:themeFillTint="33"/>
          </w:tcPr>
          <w:p w14:paraId="266BEB3A" w14:textId="5D0CFECC" w:rsidR="0099257D" w:rsidRPr="003F7BE1" w:rsidRDefault="0099257D" w:rsidP="003464D9">
            <w:pPr>
              <w:spacing w:before="60"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 xml:space="preserve">SECTION </w:t>
            </w:r>
            <w:r w:rsidR="0034099B" w:rsidRPr="00BE2848">
              <w:rPr>
                <w:rFonts w:ascii="Calibri" w:eastAsia="Calibri" w:hAnsi="Calibri" w:cs="Calibri"/>
                <w:b/>
                <w:smallCaps/>
              </w:rPr>
              <w:t>5</w:t>
            </w:r>
            <w:r w:rsidRPr="003F7BE1">
              <w:rPr>
                <w:rFonts w:ascii="Calibri" w:eastAsia="Calibri" w:hAnsi="Calibri" w:cs="Calibri"/>
                <w:b/>
                <w:smallCaps/>
              </w:rPr>
              <w:t>:   PROGRAM REQUIRMENTS AND PARTICIPANT AGREEMENTS</w:t>
            </w:r>
          </w:p>
        </w:tc>
      </w:tr>
      <w:tr w:rsidR="0099257D" w14:paraId="05B52649" w14:textId="77777777" w:rsidTr="00AD4E94">
        <w:tc>
          <w:tcPr>
            <w:tcW w:w="10440" w:type="dxa"/>
            <w:shd w:val="clear" w:color="auto" w:fill="auto"/>
          </w:tcPr>
          <w:p w14:paraId="5EE209BF" w14:textId="77777777" w:rsidR="00BA3A4B" w:rsidRDefault="00BA3A4B" w:rsidP="006B5970">
            <w:pPr>
              <w:spacing w:after="0"/>
            </w:pPr>
          </w:p>
          <w:p w14:paraId="619FFF40" w14:textId="61824D72" w:rsidR="0099257D" w:rsidRDefault="0099257D" w:rsidP="003464D9">
            <w:pPr>
              <w:rPr>
                <w:rFonts w:asciiTheme="majorHAnsi" w:hAnsiTheme="majorHAnsi" w:cstheme="majorHAnsi"/>
                <w:b/>
                <w:bCs/>
              </w:rPr>
            </w:pPr>
            <w:r w:rsidRPr="00A866EA">
              <w:rPr>
                <w:rFonts w:asciiTheme="majorHAnsi" w:hAnsiTheme="majorHAnsi" w:cstheme="majorHAnsi"/>
                <w:b/>
                <w:bCs/>
              </w:rPr>
              <w:t>By submitting this application form</w:t>
            </w:r>
            <w:r>
              <w:rPr>
                <w:rFonts w:asciiTheme="majorHAnsi" w:hAnsiTheme="majorHAnsi" w:cstheme="majorHAnsi"/>
                <w:b/>
                <w:bCs/>
              </w:rPr>
              <w:t>,</w:t>
            </w:r>
            <w:r w:rsidRPr="00A866EA">
              <w:rPr>
                <w:rFonts w:asciiTheme="majorHAnsi" w:hAnsiTheme="majorHAnsi" w:cstheme="majorHAnsi"/>
                <w:b/>
                <w:bCs/>
              </w:rPr>
              <w:t xml:space="preserve"> I/we agree to the following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required program components</w:t>
            </w:r>
            <w:r w:rsidRPr="00A866EA">
              <w:rPr>
                <w:rFonts w:asciiTheme="majorHAnsi" w:hAnsiTheme="majorHAnsi" w:cstheme="majorHAnsi"/>
                <w:b/>
                <w:bCs/>
              </w:rPr>
              <w:t xml:space="preserve">: </w:t>
            </w:r>
          </w:p>
          <w:p w14:paraId="52102911" w14:textId="6269CBB5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A7B08">
              <w:rPr>
                <w:rFonts w:asciiTheme="majorHAnsi" w:hAnsiTheme="majorHAnsi" w:cstheme="majorHAnsi"/>
              </w:rPr>
              <w:t>Team leader will attend the 2-day training session on April 3-4, 2020</w:t>
            </w:r>
            <w:r w:rsidR="00912B25">
              <w:rPr>
                <w:rFonts w:asciiTheme="majorHAnsi" w:hAnsiTheme="majorHAnsi" w:cstheme="majorHAnsi"/>
              </w:rPr>
              <w:t>.</w:t>
            </w:r>
          </w:p>
          <w:p w14:paraId="510463D1" w14:textId="6C49B320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Team members will participate in three online professional learning opportunities (two in 2020 and one in 2021)</w:t>
            </w:r>
            <w:r w:rsidR="00912B25">
              <w:rPr>
                <w:rFonts w:asciiTheme="majorHAnsi" w:hAnsiTheme="majorHAnsi" w:cstheme="majorHAnsi"/>
              </w:rPr>
              <w:t>.</w:t>
            </w:r>
          </w:p>
          <w:p w14:paraId="30761F52" w14:textId="75044E0E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Team leader will submit an Interim Report by </w:t>
            </w:r>
            <w:r w:rsidR="00BC670A">
              <w:rPr>
                <w:rFonts w:asciiTheme="majorHAnsi" w:hAnsiTheme="majorHAnsi" w:cstheme="majorHAnsi"/>
              </w:rPr>
              <w:t>November 30, 2020.</w:t>
            </w:r>
          </w:p>
          <w:p w14:paraId="3E9C50D3" w14:textId="0CF7CA17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Team leader will submit a Final Report by March </w:t>
            </w:r>
            <w:r w:rsidR="004377A4">
              <w:rPr>
                <w:rFonts w:asciiTheme="majorHAnsi" w:hAnsiTheme="majorHAnsi" w:cstheme="majorHAnsi"/>
              </w:rPr>
              <w:t>15,2021.</w:t>
            </w:r>
          </w:p>
          <w:p w14:paraId="0DD585CC" w14:textId="77777777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Team members will participate in a culminating event to celebrate and share their learning in the spring of 2021.</w:t>
            </w:r>
          </w:p>
          <w:p w14:paraId="5F1A0EC3" w14:textId="4C504DAB" w:rsidR="0099257D" w:rsidRPr="003E2876" w:rsidRDefault="0099257D" w:rsidP="003E2876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Team leader will keep track of all expenses and provide receipts for all expenditures.</w:t>
            </w:r>
          </w:p>
        </w:tc>
      </w:tr>
    </w:tbl>
    <w:p w14:paraId="2B04FFCE" w14:textId="77777777" w:rsidR="0099257D" w:rsidRPr="0099257D" w:rsidRDefault="0099257D" w:rsidP="00144A38">
      <w:pPr>
        <w:spacing w:after="0"/>
        <w:rPr>
          <w:b/>
          <w:sz w:val="40"/>
          <w:szCs w:val="40"/>
        </w:rPr>
      </w:pPr>
    </w:p>
    <w:sectPr w:rsidR="0099257D" w:rsidRPr="0099257D" w:rsidSect="00432174">
      <w:headerReference w:type="default" r:id="rId13"/>
      <w:type w:val="continuous"/>
      <w:pgSz w:w="12240" w:h="15840" w:code="1"/>
      <w:pgMar w:top="2302" w:right="1140" w:bottom="567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CE9E8" w14:textId="77777777" w:rsidR="00AA44CF" w:rsidRDefault="00AA44CF" w:rsidP="00590471">
      <w:r>
        <w:separator/>
      </w:r>
    </w:p>
  </w:endnote>
  <w:endnote w:type="continuationSeparator" w:id="0">
    <w:p w14:paraId="6FE3C379" w14:textId="77777777" w:rsidR="00AA44CF" w:rsidRDefault="00AA44C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EFFEE" w14:textId="77777777" w:rsidR="00AA44CF" w:rsidRDefault="00AA44CF" w:rsidP="00590471">
      <w:r>
        <w:separator/>
      </w:r>
    </w:p>
  </w:footnote>
  <w:footnote w:type="continuationSeparator" w:id="0">
    <w:p w14:paraId="320F3A29" w14:textId="77777777" w:rsidR="00AA44CF" w:rsidRDefault="00AA44C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F9CD3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D01943B" wp14:editId="64308C26">
              <wp:simplePos x="0" y="0"/>
              <wp:positionH relativeFrom="column">
                <wp:posOffset>-1623060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885773" y="0"/>
                          <a:ext cx="7772400" cy="1082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D9A0F00" id="Group 2" o:spid="_x0000_s1026" style="position:absolute;margin-left:-127.8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T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h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j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nsel2UHeqCMQ5N4XEZWNXdxd1ewSmrsyOUQ0AU&#10;i+QKO5SOcblqM8cLXvndNcyD7wYSGf03qHvZnw4pmSpBFEJtQ+D8RTHovic4e0YXOWaZ6V6LXR4S&#10;XquAWYfSfxnm/Czx3e6ux1FRE+IfeB4WqoWz+4bxDwL4CPOzXJ8aAd76rXYSYzeN7Q+KxrZvurIo&#10;GyeRvfLn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D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/8fZ+fXqcSPp/asIvgywO5I9tmRj&#10;vTcbbHIRBAssEGwuFVkeG5AtQ1J2Jt8+v4dVD8li8z2HPTMXR6/Z3UUWi/W/iktKKseGpk4xI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m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OdXJmtjt9M8gsz5etdNw4JFK2mzhWU+&#10;8B5WjAUXkBvUik2n3AGTdhkp62mGVcURSGBL85z5tJzRH9a47+9FclcGT7461+Ql4uXG13b1CT3Y&#10;y7qyJ2iBLUXTj11Fe227ypyf4UUUAX2X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sb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soRPMgWLlh&#10;801vwh2q95giAafso/0sYRicnb7kW7fO9zydurL6KzE51WuSDfCqHGMcQK5NQDtSadRMSKQGpfFF&#10;+CFDIme0Mmopvse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l&#10;dr0uyg51wRiHpvC4NKzq7uJqr+CU1dkRyiEgikVyhRVKxbhctZnjBa987hrmxncDiTz9Oqh72p8K&#10;KZkqQRRCbU3gvEYxqL4nOHtGFzlmmeneFzsNEl7rAbMKpf4yzPFZ4rvVXY+jok+If+B5mKgWzu4b&#10;xp8QwFuYT8v1oRHgrV9qJzF209h+QtFY9k1XFmXjJLJXvnu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3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f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PZAIg++rFVRD1VwKkYb8LMpho4TckDyAcc4XsXJ2NmlC8&#10;SvuYyO4dkIRuU4AIcctnCZSiCjXMcWSWQbSQPInkTN2xP6BAp8j2N62DKLglAdh2UjKqYPZ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/D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u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3fQNvLpxWwjU9zeJZyNd5u+oeO&#10;BZlduOctJ+vu1V9JADiWnNFJpgCLWiBDoZn/zqlBci5rVj/TRAns71GqsbFumFhXjsZQ6Za2/LQ7&#10;Tz6PALMo8XP+279PclUKZOncYRk89X30ca9CDaPsffF3t5jjuLoCUwlH2d/GMhmOibGbnIy885R/&#10;0zD+WRMTsiZYzhm1IJNpZp+UJkIsMuFr6FBpHo0cGp2uw6RkJTFhSN6DTJWK2TOeMWXTT4ySWF7r&#10;dZCQv17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c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ZWr99T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P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q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Q6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4Z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J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U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NqaaueTCn1IJiY/X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UCrMEiNG64dalw6fqQ7mqs0Tgq&#10;53owTrpyDRsQ6lcaeePYN3PGpfGZnTN1KGNGMmkX3X8uq6Sm3HA1W88Goedd2vVHlKy7sZxRRqdU&#10;1aZOe8tigJXrgVFWF7au9bXgI5COaN5ScrXbviE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N&#10;1pR1TqwDa5TOTzMSpkOKmpUek6N1zm+S87TECwb/xEu3xjCmwa5HncGc3rwoqqhANu+uqtLMecUN&#10;TT0Vm/VX8riJZ3PUlnUOmCA2c6H6Zo/ZUsdJbUFSbIVSf11hXiw4iDEjboQtsAvbZw0TL5ZdIdzZ&#10;mK0kz3A71ok4XIr0p8/iKFdq0nSQ5sFurh/BnN+U/6LQ7Twob0tZ50R96oPWc7QrNuuvi8wabxp9&#10;01nZDA4pMAaP1omsMUfGTFkiLBPT/f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eygpkjGPAA61gWvnifXPH+VIpT5JS55FAcCWy0CKKiFu+MNVJhl8As9R&#10;GtTmIUOFQkBBd/Nkhr5Hnhe9dnL3KhLrhuNFSXVNiYXPRJMmtVylSd274E9WQMmhh7KO74umW/OE&#10;J70YBsOc62DXxmHPykkLYqxQ6i9LhZ4ORNP1r+O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u28z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QKkUlicEngaK&#10;RJNjeUCpiAYmEpVjeZgcywNKRTQwkagcy8PkWB7KsYTA6gXlWB4mx/KAUqltYHIsD+VYQuBVQZFo&#10;ciwP5VhC4GmgSDQ5lodyLCHwNFAkmhzLQzmWEFgaKMfyMDmWh3IsIfA0UCSaHMtDOZYQeBooEk2O&#10;5aEcSwg8DRSJJsfyUI4lBJ4GikSTY3koxxICR4Onciwh8DIQjuVpcixP5VhC4Gkgs/PT5FieyrGE&#10;wNNAZuenybE8lWMJgaeB+IlPk2N5KscSAk8D8ROf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/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">
              <v:rect id="Rectangle 4" o:spid="_x0000_s1027" style="position:absolute;left:8857;width:77724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" fillcolor="#d5dce4 [671]" stroked="f"/>
              <v:group id="Group 14" o:spid="_x0000_s1028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9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0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0e4ff [661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57D"/>
    <w:rsid w:val="00021C4B"/>
    <w:rsid w:val="00037DB2"/>
    <w:rsid w:val="00055B72"/>
    <w:rsid w:val="00060042"/>
    <w:rsid w:val="000640E9"/>
    <w:rsid w:val="000673D5"/>
    <w:rsid w:val="0007008F"/>
    <w:rsid w:val="00070361"/>
    <w:rsid w:val="00085627"/>
    <w:rsid w:val="0008685D"/>
    <w:rsid w:val="000D0C38"/>
    <w:rsid w:val="000D36BA"/>
    <w:rsid w:val="00112FD7"/>
    <w:rsid w:val="001151C1"/>
    <w:rsid w:val="001253DD"/>
    <w:rsid w:val="0013100E"/>
    <w:rsid w:val="00140B82"/>
    <w:rsid w:val="00144A38"/>
    <w:rsid w:val="00150ABD"/>
    <w:rsid w:val="001615BD"/>
    <w:rsid w:val="001854C2"/>
    <w:rsid w:val="001862AE"/>
    <w:rsid w:val="00196658"/>
    <w:rsid w:val="001A32B3"/>
    <w:rsid w:val="001C2301"/>
    <w:rsid w:val="001D33DB"/>
    <w:rsid w:val="001E3668"/>
    <w:rsid w:val="001F13E2"/>
    <w:rsid w:val="00222466"/>
    <w:rsid w:val="00236632"/>
    <w:rsid w:val="002377A5"/>
    <w:rsid w:val="00242155"/>
    <w:rsid w:val="00250B94"/>
    <w:rsid w:val="0025103C"/>
    <w:rsid w:val="002653A9"/>
    <w:rsid w:val="00271F92"/>
    <w:rsid w:val="0029260E"/>
    <w:rsid w:val="002945BD"/>
    <w:rsid w:val="002A42A1"/>
    <w:rsid w:val="002B1F8E"/>
    <w:rsid w:val="002B4549"/>
    <w:rsid w:val="002C7818"/>
    <w:rsid w:val="002E33F4"/>
    <w:rsid w:val="002E65D4"/>
    <w:rsid w:val="002F56BF"/>
    <w:rsid w:val="00306F93"/>
    <w:rsid w:val="00310F17"/>
    <w:rsid w:val="00316F29"/>
    <w:rsid w:val="00317521"/>
    <w:rsid w:val="003326CB"/>
    <w:rsid w:val="0034099B"/>
    <w:rsid w:val="00374ED2"/>
    <w:rsid w:val="00376291"/>
    <w:rsid w:val="003763B9"/>
    <w:rsid w:val="00380FD1"/>
    <w:rsid w:val="00383D02"/>
    <w:rsid w:val="003840EA"/>
    <w:rsid w:val="00384CE1"/>
    <w:rsid w:val="00390073"/>
    <w:rsid w:val="00392692"/>
    <w:rsid w:val="003B3342"/>
    <w:rsid w:val="003C7029"/>
    <w:rsid w:val="003D07BC"/>
    <w:rsid w:val="003D3FBD"/>
    <w:rsid w:val="003E2876"/>
    <w:rsid w:val="003F1B17"/>
    <w:rsid w:val="003F774C"/>
    <w:rsid w:val="003F7BE1"/>
    <w:rsid w:val="00417700"/>
    <w:rsid w:val="00421519"/>
    <w:rsid w:val="00423EB5"/>
    <w:rsid w:val="00425DA2"/>
    <w:rsid w:val="00432174"/>
    <w:rsid w:val="004377A4"/>
    <w:rsid w:val="00442128"/>
    <w:rsid w:val="00475E9E"/>
    <w:rsid w:val="004A420D"/>
    <w:rsid w:val="004C3B97"/>
    <w:rsid w:val="004E158A"/>
    <w:rsid w:val="004E3F86"/>
    <w:rsid w:val="004E5141"/>
    <w:rsid w:val="00512436"/>
    <w:rsid w:val="005166E5"/>
    <w:rsid w:val="005202E7"/>
    <w:rsid w:val="00531A3C"/>
    <w:rsid w:val="005471D7"/>
    <w:rsid w:val="00555FAE"/>
    <w:rsid w:val="00565C77"/>
    <w:rsid w:val="0056708E"/>
    <w:rsid w:val="005801E5"/>
    <w:rsid w:val="005839CE"/>
    <w:rsid w:val="00590471"/>
    <w:rsid w:val="005919FD"/>
    <w:rsid w:val="00596CCD"/>
    <w:rsid w:val="005A4E64"/>
    <w:rsid w:val="005C2E58"/>
    <w:rsid w:val="005D01FA"/>
    <w:rsid w:val="005D45DC"/>
    <w:rsid w:val="005F79E4"/>
    <w:rsid w:val="006112EE"/>
    <w:rsid w:val="00612B8A"/>
    <w:rsid w:val="00624EDF"/>
    <w:rsid w:val="006346AA"/>
    <w:rsid w:val="006564FA"/>
    <w:rsid w:val="00663C47"/>
    <w:rsid w:val="00667AC3"/>
    <w:rsid w:val="006716D8"/>
    <w:rsid w:val="006920F0"/>
    <w:rsid w:val="00693C69"/>
    <w:rsid w:val="0069595A"/>
    <w:rsid w:val="006B5970"/>
    <w:rsid w:val="006C020C"/>
    <w:rsid w:val="006D23A0"/>
    <w:rsid w:val="006D79A8"/>
    <w:rsid w:val="006E5132"/>
    <w:rsid w:val="00726E42"/>
    <w:rsid w:val="007358D6"/>
    <w:rsid w:val="00742EFC"/>
    <w:rsid w:val="00747A04"/>
    <w:rsid w:val="00751F0D"/>
    <w:rsid w:val="007575B6"/>
    <w:rsid w:val="00761928"/>
    <w:rsid w:val="00770F9B"/>
    <w:rsid w:val="007764F1"/>
    <w:rsid w:val="00796435"/>
    <w:rsid w:val="007A14D5"/>
    <w:rsid w:val="007A4831"/>
    <w:rsid w:val="007A6A53"/>
    <w:rsid w:val="007B6052"/>
    <w:rsid w:val="007C0A00"/>
    <w:rsid w:val="007D7802"/>
    <w:rsid w:val="007E4D4C"/>
    <w:rsid w:val="007F5B63"/>
    <w:rsid w:val="00803A0A"/>
    <w:rsid w:val="00806D98"/>
    <w:rsid w:val="00817D5C"/>
    <w:rsid w:val="008365B3"/>
    <w:rsid w:val="00846CB9"/>
    <w:rsid w:val="00851814"/>
    <w:rsid w:val="00852277"/>
    <w:rsid w:val="008643C5"/>
    <w:rsid w:val="00867AEF"/>
    <w:rsid w:val="00883F3D"/>
    <w:rsid w:val="008A1E6E"/>
    <w:rsid w:val="008B108C"/>
    <w:rsid w:val="008B3C57"/>
    <w:rsid w:val="008C2CFC"/>
    <w:rsid w:val="00912B25"/>
    <w:rsid w:val="009139E7"/>
    <w:rsid w:val="00933153"/>
    <w:rsid w:val="009475DC"/>
    <w:rsid w:val="009573AA"/>
    <w:rsid w:val="00967B93"/>
    <w:rsid w:val="00974D32"/>
    <w:rsid w:val="009806E1"/>
    <w:rsid w:val="0099257D"/>
    <w:rsid w:val="0099374B"/>
    <w:rsid w:val="009B3307"/>
    <w:rsid w:val="009B5852"/>
    <w:rsid w:val="009B591F"/>
    <w:rsid w:val="009C16E1"/>
    <w:rsid w:val="009C2198"/>
    <w:rsid w:val="009C3B45"/>
    <w:rsid w:val="00A31B16"/>
    <w:rsid w:val="00A33687"/>
    <w:rsid w:val="00A377BD"/>
    <w:rsid w:val="00A4043B"/>
    <w:rsid w:val="00A47340"/>
    <w:rsid w:val="00A742D1"/>
    <w:rsid w:val="00A83BFA"/>
    <w:rsid w:val="00A92F69"/>
    <w:rsid w:val="00A975C0"/>
    <w:rsid w:val="00AA44CF"/>
    <w:rsid w:val="00AB3A08"/>
    <w:rsid w:val="00AB7A13"/>
    <w:rsid w:val="00AC5CAB"/>
    <w:rsid w:val="00AD4E94"/>
    <w:rsid w:val="00AE68A8"/>
    <w:rsid w:val="00AF3647"/>
    <w:rsid w:val="00AF64F8"/>
    <w:rsid w:val="00B37AC5"/>
    <w:rsid w:val="00B60124"/>
    <w:rsid w:val="00B6466C"/>
    <w:rsid w:val="00B72368"/>
    <w:rsid w:val="00B76CDA"/>
    <w:rsid w:val="00B8298D"/>
    <w:rsid w:val="00B86103"/>
    <w:rsid w:val="00B95E29"/>
    <w:rsid w:val="00BA3A4B"/>
    <w:rsid w:val="00BC2673"/>
    <w:rsid w:val="00BC670A"/>
    <w:rsid w:val="00BD0D16"/>
    <w:rsid w:val="00BE2848"/>
    <w:rsid w:val="00BE7FBC"/>
    <w:rsid w:val="00BF4A18"/>
    <w:rsid w:val="00C14078"/>
    <w:rsid w:val="00C20650"/>
    <w:rsid w:val="00C64108"/>
    <w:rsid w:val="00C659E4"/>
    <w:rsid w:val="00C668AC"/>
    <w:rsid w:val="00C731A7"/>
    <w:rsid w:val="00C83A18"/>
    <w:rsid w:val="00CA0C42"/>
    <w:rsid w:val="00CC1E8B"/>
    <w:rsid w:val="00CC5704"/>
    <w:rsid w:val="00CD2321"/>
    <w:rsid w:val="00CE1E3D"/>
    <w:rsid w:val="00CE3955"/>
    <w:rsid w:val="00CE4E92"/>
    <w:rsid w:val="00CF6A1A"/>
    <w:rsid w:val="00D053FA"/>
    <w:rsid w:val="00D26515"/>
    <w:rsid w:val="00D83E9A"/>
    <w:rsid w:val="00DB1441"/>
    <w:rsid w:val="00DB5A89"/>
    <w:rsid w:val="00DD4EFD"/>
    <w:rsid w:val="00DE4399"/>
    <w:rsid w:val="00DE78E0"/>
    <w:rsid w:val="00E26AED"/>
    <w:rsid w:val="00E27771"/>
    <w:rsid w:val="00E45483"/>
    <w:rsid w:val="00E73AB8"/>
    <w:rsid w:val="00E77B5E"/>
    <w:rsid w:val="00E90A60"/>
    <w:rsid w:val="00EA3BE7"/>
    <w:rsid w:val="00EA4D4B"/>
    <w:rsid w:val="00EC0491"/>
    <w:rsid w:val="00EC331D"/>
    <w:rsid w:val="00ED47F7"/>
    <w:rsid w:val="00EE7E09"/>
    <w:rsid w:val="00EF475B"/>
    <w:rsid w:val="00F0223C"/>
    <w:rsid w:val="00F23618"/>
    <w:rsid w:val="00F3235D"/>
    <w:rsid w:val="00F36562"/>
    <w:rsid w:val="00F509FC"/>
    <w:rsid w:val="00F72BC4"/>
    <w:rsid w:val="00F83985"/>
    <w:rsid w:val="00F878BD"/>
    <w:rsid w:val="00FA16AB"/>
    <w:rsid w:val="00FB1B3C"/>
    <w:rsid w:val="00FB23DC"/>
    <w:rsid w:val="00FC18AB"/>
    <w:rsid w:val="00FE228F"/>
    <w:rsid w:val="00FE245D"/>
    <w:rsid w:val="00FE39D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952E6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paragraph" w:styleId="BalloonText">
    <w:name w:val="Balloon Text"/>
    <w:basedOn w:val="Normal"/>
    <w:link w:val="BalloonTextChar"/>
    <w:uiPriority w:val="99"/>
    <w:semiHidden/>
    <w:unhideWhenUsed/>
    <w:rsid w:val="0093315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1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ding.connections@otffeo.on.c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ele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37EE1BBF43F4681D3BBC3240A8DA1" ma:contentTypeVersion="13" ma:contentTypeDescription="Create a new document." ma:contentTypeScope="" ma:versionID="2303eeb6ae81d8f5bebc8dfd41a3b0c9">
  <xsd:schema xmlns:xsd="http://www.w3.org/2001/XMLSchema" xmlns:xs="http://www.w3.org/2001/XMLSchema" xmlns:p="http://schemas.microsoft.com/office/2006/metadata/properties" xmlns:ns3="9a1f1df1-a5c2-4f3a-bf0a-2afcc71f62f6" xmlns:ns4="1ad3d826-8ded-4f5f-ba3d-2691e45b3e15" targetNamespace="http://schemas.microsoft.com/office/2006/metadata/properties" ma:root="true" ma:fieldsID="f6af6c329e23f78bce802e24d0acbcf0" ns3:_="" ns4:_="">
    <xsd:import namespace="9a1f1df1-a5c2-4f3a-bf0a-2afcc71f62f6"/>
    <xsd:import namespace="1ad3d826-8ded-4f5f-ba3d-2691e45b3e1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f1df1-a5c2-4f3a-bf0a-2afcc71f62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3d826-8ded-4f5f-ba3d-2691e45b3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62FD1-0761-4F58-9229-885C437F4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1f1df1-a5c2-4f3a-bf0a-2afcc71f62f6"/>
    <ds:schemaRef ds:uri="1ad3d826-8ded-4f5f-ba3d-2691e45b3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documentManagement/types"/>
    <ds:schemaRef ds:uri="http://schemas.microsoft.com/office/infopath/2007/PartnerControls"/>
    <ds:schemaRef ds:uri="1ad3d826-8ded-4f5f-ba3d-2691e45b3e15"/>
    <ds:schemaRef ds:uri="http://purl.org/dc/elements/1.1/"/>
    <ds:schemaRef ds:uri="http://schemas.microsoft.com/office/2006/metadata/properties"/>
    <ds:schemaRef ds:uri="9a1f1df1-a5c2-4f3a-bf0a-2afcc71f62f6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B8533BF-1E56-4FE3-98F2-FAFD83709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letter.dotx</Template>
  <TotalTime>0</TotalTime>
  <Pages>7</Pages>
  <Words>1106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2020-01-29T17:43:00Z</dcterms:created>
  <dcterms:modified xsi:type="dcterms:W3CDTF">2020-01-30T18:15:00Z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0x01010081E37EE1BBF43F4681D3BBC3240A8DA1</vt:lpwstr>
  </property>
</Properties>
</file>